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3A5" w:rsidRPr="00230A32" w:rsidRDefault="009562C1" w:rsidP="00A02EE9">
      <w:pPr>
        <w:tabs>
          <w:tab w:val="left" w:pos="709"/>
        </w:tabs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-561975</wp:posOffset>
            </wp:positionV>
            <wp:extent cx="1247775" cy="933450"/>
            <wp:effectExtent l="19050" t="0" r="9525" b="0"/>
            <wp:wrapNone/>
            <wp:docPr id="10" name="Picture 1" descr="ตรากองทุนใหม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องทุนใหม่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3A5" w:rsidRPr="00230A32" w:rsidRDefault="009133A5" w:rsidP="009133A5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133A5" w:rsidRPr="00596C92" w:rsidRDefault="009133A5" w:rsidP="009133A5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โครงการขอรับเงินจัดสรรจากกองทุนหลักประกันสุขภาพเทศบาลตำบลคลองขุด</w:t>
      </w:r>
    </w:p>
    <w:p w:rsidR="009133A5" w:rsidRPr="00596C92" w:rsidRDefault="009133A5" w:rsidP="009133A5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5957B1">
        <w:rPr>
          <w:rFonts w:ascii="TH SarabunPSK" w:hAnsi="TH SarabunPSK" w:cs="TH SarabunPSK" w:hint="cs"/>
          <w:b/>
          <w:bCs/>
          <w:sz w:val="32"/>
          <w:szCs w:val="32"/>
          <w:cs/>
        </w:rPr>
        <w:t>๒๕๖๕</w:t>
      </w:r>
    </w:p>
    <w:p w:rsidR="009133A5" w:rsidRPr="00056F3B" w:rsidRDefault="009133A5" w:rsidP="009133A5">
      <w:pPr>
        <w:ind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2125EB" w:rsidRPr="00596C92" w:rsidRDefault="002125EB" w:rsidP="002125EB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  <w:cs/>
        </w:rPr>
        <w:t>ขอเสนอโครงการ</w:t>
      </w:r>
      <w:r w:rsidR="00D30FE5" w:rsidRPr="00596C92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="005661DB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871A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30FE5" w:rsidRPr="00596C92">
        <w:rPr>
          <w:rFonts w:ascii="TH SarabunPSK" w:hAnsi="TH SarabunPSK" w:cs="TH SarabunPSK"/>
          <w:sz w:val="32"/>
          <w:szCs w:val="32"/>
          <w:cs/>
        </w:rPr>
        <w:t>พัฒนา</w:t>
      </w:r>
      <w:r w:rsidR="005661DB">
        <w:rPr>
          <w:rFonts w:ascii="TH SarabunPSK" w:hAnsi="TH SarabunPSK" w:cs="TH SarabunPSK" w:hint="cs"/>
          <w:sz w:val="32"/>
          <w:szCs w:val="32"/>
          <w:cs/>
        </w:rPr>
        <w:t>ทักษะและสุขภาพ</w:t>
      </w:r>
      <w:r w:rsidR="00871ABA">
        <w:rPr>
          <w:rFonts w:ascii="TH SarabunPSK" w:hAnsi="TH SarabunPSK" w:cs="TH SarabunPSK" w:hint="cs"/>
          <w:sz w:val="32"/>
          <w:szCs w:val="32"/>
          <w:cs/>
        </w:rPr>
        <w:t xml:space="preserve">  สำหรับ</w:t>
      </w:r>
      <w:r w:rsidR="005661DB">
        <w:rPr>
          <w:rFonts w:ascii="TH SarabunPSK" w:hAnsi="TH SarabunPSK" w:cs="TH SarabunPSK" w:hint="cs"/>
          <w:sz w:val="32"/>
          <w:szCs w:val="32"/>
          <w:cs/>
        </w:rPr>
        <w:t>ผู้พิการและครอบครัว</w:t>
      </w:r>
      <w:r w:rsidR="00304143" w:rsidRPr="00596C92">
        <w:rPr>
          <w:rFonts w:ascii="TH SarabunPSK" w:hAnsi="TH SarabunPSK" w:cs="TH SarabunPSK"/>
          <w:sz w:val="32"/>
          <w:szCs w:val="32"/>
        </w:rPr>
        <w:t xml:space="preserve"> </w:t>
      </w:r>
    </w:p>
    <w:p w:rsidR="002125EB" w:rsidRPr="00370BDC" w:rsidRDefault="002125EB" w:rsidP="002125EB">
      <w:pPr>
        <w:tabs>
          <w:tab w:val="left" w:pos="540"/>
        </w:tabs>
        <w:ind w:left="567" w:hanging="567"/>
        <w:rPr>
          <w:rFonts w:ascii="TH SarabunPSK" w:hAnsi="TH SarabunPSK" w:cs="TH SarabunPSK"/>
          <w:sz w:val="12"/>
          <w:szCs w:val="12"/>
          <w:cs/>
        </w:rPr>
      </w:pPr>
    </w:p>
    <w:p w:rsidR="002125EB" w:rsidRPr="00596C92" w:rsidRDefault="002125EB" w:rsidP="002125EB">
      <w:pPr>
        <w:tabs>
          <w:tab w:val="left" w:pos="540"/>
        </w:tabs>
        <w:spacing w:after="120"/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 ประธานกรรมการกองทุนหลักประกันสุขภาพเทศบาลตำบลคลองขุด</w:t>
      </w:r>
    </w:p>
    <w:p w:rsidR="002125EB" w:rsidRPr="00370BDC" w:rsidRDefault="002125EB" w:rsidP="00370BDC">
      <w:pPr>
        <w:tabs>
          <w:tab w:val="left" w:pos="709"/>
          <w:tab w:val="left" w:pos="368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ab/>
        <w:t>ด้วย</w:t>
      </w:r>
      <w:r w:rsidR="00D30FE5" w:rsidRPr="00596C92">
        <w:rPr>
          <w:rFonts w:ascii="TH SarabunPSK" w:hAnsi="TH SarabunPSK" w:cs="TH SarabunPSK"/>
          <w:sz w:val="32"/>
          <w:szCs w:val="32"/>
          <w:u w:val="dotted"/>
          <w:cs/>
        </w:rPr>
        <w:t xml:space="preserve">  ศูนย์บริการคนพิการบุคคล</w:t>
      </w:r>
      <w:proofErr w:type="spellStart"/>
      <w:r w:rsidR="00D30FE5" w:rsidRPr="00596C92">
        <w:rPr>
          <w:rFonts w:ascii="TH SarabunPSK" w:hAnsi="TH SarabunPSK" w:cs="TH SarabunPSK"/>
          <w:sz w:val="32"/>
          <w:szCs w:val="32"/>
          <w:u w:val="dotted"/>
          <w:cs/>
        </w:rPr>
        <w:t>ออทิสติก</w:t>
      </w:r>
      <w:proofErr w:type="spellEnd"/>
      <w:r w:rsidR="00D30FE5" w:rsidRPr="00596C92">
        <w:rPr>
          <w:rFonts w:ascii="TH SarabunPSK" w:hAnsi="TH SarabunPSK" w:cs="TH SarabunPSK"/>
          <w:sz w:val="32"/>
          <w:szCs w:val="32"/>
          <w:u w:val="dotted"/>
          <w:cs/>
        </w:rPr>
        <w:t>จังหวัดสตูล</w:t>
      </w:r>
      <w:r w:rsidRPr="00596C9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596C92">
        <w:rPr>
          <w:rFonts w:ascii="TH SarabunPSK" w:hAnsi="TH SarabunPSK" w:cs="TH SarabunPSK"/>
          <w:sz w:val="32"/>
          <w:szCs w:val="32"/>
          <w:cs/>
        </w:rPr>
        <w:t>มีความประสงค์จะจัดทำ</w:t>
      </w:r>
      <w:r w:rsidR="005957B1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61DB" w:rsidRPr="00596C92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="005661DB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5661DB" w:rsidRPr="00596C92">
        <w:rPr>
          <w:rFonts w:ascii="TH SarabunPSK" w:hAnsi="TH SarabunPSK" w:cs="TH SarabunPSK"/>
          <w:sz w:val="32"/>
          <w:szCs w:val="32"/>
          <w:cs/>
        </w:rPr>
        <w:t>พัฒนา</w:t>
      </w:r>
      <w:r w:rsidR="005661DB">
        <w:rPr>
          <w:rFonts w:ascii="TH SarabunPSK" w:hAnsi="TH SarabunPSK" w:cs="TH SarabunPSK" w:hint="cs"/>
          <w:sz w:val="32"/>
          <w:szCs w:val="32"/>
          <w:cs/>
        </w:rPr>
        <w:t>ทักษะและสุขภาพ</w:t>
      </w:r>
      <w:r w:rsidR="005957B1">
        <w:rPr>
          <w:rFonts w:ascii="TH SarabunPSK" w:hAnsi="TH SarabunPSK" w:cs="TH SarabunPSK" w:hint="cs"/>
          <w:sz w:val="32"/>
          <w:szCs w:val="32"/>
          <w:cs/>
        </w:rPr>
        <w:t xml:space="preserve"> สำหรับ</w:t>
      </w:r>
      <w:r w:rsidR="005661DB">
        <w:rPr>
          <w:rFonts w:ascii="TH SarabunPSK" w:hAnsi="TH SarabunPSK" w:cs="TH SarabunPSK" w:hint="cs"/>
          <w:sz w:val="32"/>
          <w:szCs w:val="32"/>
          <w:cs/>
        </w:rPr>
        <w:t>ผู้พิการและครอบครัว</w:t>
      </w:r>
      <w:r w:rsidR="00D30FE5" w:rsidRPr="00596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ในปีงบประมาณ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="005957B1"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โดยขอรับการสนับสนุนงบประมาณจากกองทุนหลักประกันสุขภาพเทศบาลตำบลคลองขุด  </w:t>
      </w:r>
      <w:r w:rsidRPr="00917511">
        <w:rPr>
          <w:rFonts w:ascii="TH SarabunPSK" w:hAnsi="TH SarabunPSK" w:cs="TH SarabunPSK"/>
          <w:sz w:val="32"/>
          <w:szCs w:val="32"/>
          <w:cs/>
        </w:rPr>
        <w:t>เป็นเงิน</w:t>
      </w:r>
      <w:r w:rsidR="00601A5D" w:rsidRPr="00917511">
        <w:rPr>
          <w:rFonts w:ascii="TH SarabunPSK" w:hAnsi="TH SarabunPSK" w:cs="TH SarabunPSK"/>
          <w:sz w:val="32"/>
          <w:szCs w:val="32"/>
          <w:cs/>
        </w:rPr>
        <w:t>ทั้งสิ้น</w:t>
      </w:r>
      <w:r w:rsidR="00601A5D" w:rsidRPr="009175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C47A0" w:rsidRPr="00C67943">
        <w:rPr>
          <w:rFonts w:ascii="TH SarabunIT๙" w:hAnsi="TH SarabunIT๙" w:cs="TH SarabunIT๙"/>
          <w:sz w:val="32"/>
          <w:szCs w:val="32"/>
          <w:cs/>
        </w:rPr>
        <w:t>30,</w:t>
      </w:r>
      <w:r w:rsidR="004E3D5F">
        <w:rPr>
          <w:rFonts w:ascii="TH SarabunIT๙" w:hAnsi="TH SarabunIT๙" w:cs="TH SarabunIT๙" w:hint="cs"/>
          <w:sz w:val="32"/>
          <w:szCs w:val="32"/>
          <w:cs/>
        </w:rPr>
        <w:t>93</w:t>
      </w:r>
      <w:r w:rsidR="004C47A0" w:rsidRPr="00C67943">
        <w:rPr>
          <w:rFonts w:ascii="TH SarabunIT๙" w:hAnsi="TH SarabunIT๙" w:cs="TH SarabunIT๙"/>
          <w:sz w:val="32"/>
          <w:szCs w:val="32"/>
          <w:cs/>
        </w:rPr>
        <w:t>5 บาท  (สามหมื่น</w:t>
      </w:r>
      <w:r w:rsidR="004E3D5F">
        <w:rPr>
          <w:rFonts w:ascii="TH SarabunIT๙" w:hAnsi="TH SarabunIT๙" w:cs="TH SarabunIT๙" w:hint="cs"/>
          <w:sz w:val="32"/>
          <w:szCs w:val="32"/>
          <w:cs/>
        </w:rPr>
        <w:t>เก้า</w:t>
      </w:r>
      <w:r w:rsidR="004C47A0">
        <w:rPr>
          <w:rFonts w:ascii="TH SarabunIT๙" w:hAnsi="TH SarabunIT๙" w:cs="TH SarabunIT๙" w:hint="cs"/>
          <w:sz w:val="32"/>
          <w:szCs w:val="32"/>
          <w:cs/>
        </w:rPr>
        <w:t>ร้อย</w:t>
      </w:r>
      <w:r w:rsidR="004E3D5F">
        <w:rPr>
          <w:rFonts w:ascii="TH SarabunIT๙" w:hAnsi="TH SarabunIT๙" w:cs="TH SarabunIT๙" w:hint="cs"/>
          <w:sz w:val="32"/>
          <w:szCs w:val="32"/>
          <w:cs/>
        </w:rPr>
        <w:t>สาม</w:t>
      </w:r>
      <w:r w:rsidR="004C47A0">
        <w:rPr>
          <w:rFonts w:ascii="TH SarabunIT๙" w:hAnsi="TH SarabunIT๙" w:cs="TH SarabunIT๙" w:hint="cs"/>
          <w:sz w:val="32"/>
          <w:szCs w:val="32"/>
          <w:cs/>
        </w:rPr>
        <w:t>สิบห้า</w:t>
      </w:r>
      <w:r w:rsidR="004C47A0" w:rsidRPr="006E5DCC">
        <w:rPr>
          <w:rFonts w:ascii="TH SarabunPSK" w:hAnsi="TH SarabunPSK" w:cs="TH SarabunPSK" w:hint="cs"/>
          <w:sz w:val="32"/>
          <w:szCs w:val="32"/>
          <w:cs/>
        </w:rPr>
        <w:t>บาทถ้วน)</w:t>
      </w:r>
      <w:r w:rsidR="004C47A0">
        <w:rPr>
          <w:rFonts w:ascii="TH SarabunPSK" w:hAnsi="TH SarabunPSK" w:cs="TH SarabunPSK" w:hint="cs"/>
          <w:sz w:val="16"/>
          <w:szCs w:val="16"/>
          <w:cs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โดยมีรายละเอียด</w:t>
      </w:r>
      <w:r w:rsidR="00ED282B" w:rsidRPr="00596C92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2125EB" w:rsidRPr="00596C92" w:rsidRDefault="002125EB" w:rsidP="002125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90698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96C9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(สำหรับผู้เสนอแผนงาน/โครงการ/กิจกรรมลงรายละเอียด)</w:t>
      </w:r>
    </w:p>
    <w:p w:rsidR="002125EB" w:rsidRPr="00596C92" w:rsidRDefault="00906989" w:rsidP="002125E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125EB" w:rsidRPr="00596C92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906989" w:rsidRDefault="00D30FE5" w:rsidP="00813B8D">
      <w:pPr>
        <w:pStyle w:val="Default"/>
        <w:ind w:firstLine="720"/>
        <w:jc w:val="thaiDistribute"/>
        <w:rPr>
          <w:sz w:val="32"/>
          <w:szCs w:val="32"/>
        </w:rPr>
      </w:pPr>
      <w:r w:rsidRPr="00596C92">
        <w:rPr>
          <w:sz w:val="32"/>
          <w:szCs w:val="32"/>
          <w:cs/>
        </w:rPr>
        <w:t>ศูนย์บริการคนพิการบุคคล</w:t>
      </w:r>
      <w:proofErr w:type="spellStart"/>
      <w:r w:rsidRPr="00596C92">
        <w:rPr>
          <w:sz w:val="32"/>
          <w:szCs w:val="32"/>
          <w:cs/>
        </w:rPr>
        <w:t>ออทิสติก</w:t>
      </w:r>
      <w:proofErr w:type="spellEnd"/>
      <w:r w:rsidRPr="00596C92">
        <w:rPr>
          <w:sz w:val="32"/>
          <w:szCs w:val="32"/>
          <w:cs/>
        </w:rPr>
        <w:t xml:space="preserve">จังหวัดสตูล </w:t>
      </w:r>
      <w:r w:rsidR="008542FB" w:rsidRPr="00596C92">
        <w:rPr>
          <w:sz w:val="32"/>
          <w:szCs w:val="32"/>
          <w:cs/>
        </w:rPr>
        <w:t xml:space="preserve">จัดตั้งขึ้นโดยองค์กรภาคประชาชน  </w:t>
      </w:r>
      <w:r w:rsidRPr="00596C92">
        <w:rPr>
          <w:sz w:val="32"/>
          <w:szCs w:val="32"/>
          <w:cs/>
        </w:rPr>
        <w:t>ชมรมผู้ปกครองบุคคล</w:t>
      </w:r>
      <w:proofErr w:type="spellStart"/>
      <w:r w:rsidRPr="00596C92">
        <w:rPr>
          <w:sz w:val="32"/>
          <w:szCs w:val="32"/>
          <w:cs/>
        </w:rPr>
        <w:t>ออทิสติก</w:t>
      </w:r>
      <w:proofErr w:type="spellEnd"/>
      <w:r w:rsidRPr="00596C92">
        <w:rPr>
          <w:sz w:val="32"/>
          <w:szCs w:val="32"/>
          <w:cs/>
        </w:rPr>
        <w:t>จังหวัดสตูล</w:t>
      </w:r>
      <w:r w:rsidR="008542FB" w:rsidRPr="00596C92">
        <w:rPr>
          <w:sz w:val="32"/>
          <w:szCs w:val="32"/>
          <w:cs/>
        </w:rPr>
        <w:t xml:space="preserve">  ในการส่งเสริมและช่วยเหลือผู้พิการและผู้ดูแลให้เข้าถึงสิทธิและให้ได้มาด้วยสิทธิอันพึงจะได้รับตามกฎหมาย  ในทุกด้านรวมถึงการฟื้นฟูและพัฒนาสมรรถภาพผู้พิการตามศักยภาพและความสามารถของแต่ละบุคคล</w:t>
      </w:r>
      <w:r w:rsidRPr="00596C92">
        <w:rPr>
          <w:sz w:val="32"/>
          <w:szCs w:val="32"/>
          <w:cs/>
        </w:rPr>
        <w:t xml:space="preserve">  โดยมีเป้าหมายในการพัฒนาเด็กพิการให้มีพัฒนาการด้านร่างกาย  อารมณ์  จิตใจ  สังคม และสติปัญญาที่เหมาะสมกับวัย ความสามารถและความแตกต่างระหว่างบุคคล เป็นการเตรียมความพร้อมที่จะเรียนรู้และสร้างรากฐานชีวิตให้พัฒนาเด็กไปสู่ความเป็นมนุษย์ที่สมบูรณ์ เป็นคนดี  มีวินัย</w:t>
      </w:r>
      <w:r w:rsidR="008542FB" w:rsidRPr="00596C92">
        <w:rPr>
          <w:sz w:val="32"/>
          <w:szCs w:val="32"/>
          <w:cs/>
        </w:rPr>
        <w:t xml:space="preserve">  รวมถึงคุณภาพชีวิตของครอบครัวคนพิการและผู้ดูแลให้ดีขึ้น  อยู่ร่วมสังคมอย่างปกติสุข</w:t>
      </w:r>
      <w:r w:rsidRPr="00596C92">
        <w:rPr>
          <w:sz w:val="32"/>
          <w:szCs w:val="32"/>
          <w:cs/>
        </w:rPr>
        <w:t xml:space="preserve">  </w:t>
      </w:r>
      <w:r w:rsidR="00813B8D">
        <w:rPr>
          <w:sz w:val="32"/>
          <w:szCs w:val="32"/>
          <w:cs/>
        </w:rPr>
        <w:t>และในปัจจุบันมี</w:t>
      </w:r>
      <w:r w:rsidRPr="00596C92">
        <w:rPr>
          <w:sz w:val="32"/>
          <w:szCs w:val="32"/>
          <w:cs/>
        </w:rPr>
        <w:t>เด็กพิเศษอีกไม่น้อยที่ไม่สามารถเข้าถึงบริการต่าง ๆ ของรัฐได้อย่างทั่วถึงในทุกระดับ</w:t>
      </w:r>
      <w:r w:rsidR="00906989">
        <w:rPr>
          <w:sz w:val="32"/>
          <w:szCs w:val="32"/>
          <w:cs/>
        </w:rPr>
        <w:t xml:space="preserve">สังคม </w:t>
      </w:r>
    </w:p>
    <w:p w:rsidR="00906989" w:rsidRPr="00813B8D" w:rsidRDefault="00906989" w:rsidP="00D30FE5">
      <w:pPr>
        <w:pStyle w:val="ae"/>
        <w:tabs>
          <w:tab w:val="left" w:pos="709"/>
        </w:tabs>
        <w:ind w:left="0"/>
        <w:jc w:val="thaiDistribute"/>
        <w:rPr>
          <w:rFonts w:ascii="TH SarabunPSK" w:hAnsi="TH SarabunPSK" w:cs="TH SarabunPSK"/>
          <w:sz w:val="10"/>
          <w:szCs w:val="10"/>
        </w:rPr>
      </w:pPr>
    </w:p>
    <w:p w:rsidR="009E3687" w:rsidRDefault="00906989" w:rsidP="00813B8D">
      <w:pPr>
        <w:pStyle w:val="ae"/>
        <w:tabs>
          <w:tab w:val="left" w:pos="709"/>
        </w:tabs>
        <w:ind w:left="0"/>
        <w:jc w:val="thaiDistribute"/>
        <w:rPr>
          <w:rFonts w:ascii="TH SarabunPSK" w:hAnsi="TH SarabunPSK" w:cs="TH SarabunPSK"/>
          <w:sz w:val="32"/>
          <w:szCs w:val="32"/>
          <w:cs/>
        </w:rPr>
        <w:sectPr w:rsidR="009E3687" w:rsidSect="002A4E13">
          <w:headerReference w:type="default" r:id="rId9"/>
          <w:footerReference w:type="default" r:id="rId10"/>
          <w:pgSz w:w="11907" w:h="16839" w:code="9"/>
          <w:pgMar w:top="1134" w:right="1134" w:bottom="0" w:left="1701" w:header="720" w:footer="137" w:gutter="0"/>
          <w:cols w:space="720"/>
          <w:docGrid w:linePitch="381"/>
        </w:sect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30FE5" w:rsidRPr="00596C92">
        <w:rPr>
          <w:rFonts w:ascii="TH SarabunPSK" w:hAnsi="TH SarabunPSK" w:cs="TH SarabunPSK"/>
          <w:sz w:val="32"/>
          <w:szCs w:val="32"/>
          <w:cs/>
        </w:rPr>
        <w:t>จากปัญหาดังกล่าวส่งผลให้ เด็กพิเศษส่วนใหญ่ยังขาดการฟื้นฟูในทุกด้าน ขาดโอกาสในการเรียนรู้สู่สังคมภายนอก อันเนื่องมาจากครอบครัวเด็กพิเศษขาดความกล้าและขาดความมั่นใจในการพาเด็กพิเศษเหล่านั้นออกสู่สังคมภายนอกที่นอกเหนือจากบ้านพักและชุมชนในครอบครัวตัวเอง อีกทั้งสังคมส่วนใหญ่ยังขาดความเข้าใจและขาดการยอมรับเด็กพิเศษเท่าที่ควร ซึ่งส่งผลให้เด็กพิเศษเหล่านั้นไม่ได้รับการพัฒนาและฟื้นฟูในด้านต่าง ๆ อย่างเหมาะสมกับช่วงวัยของเขาแต่ละบุคคล</w:t>
      </w:r>
      <w:r w:rsidR="005661DB">
        <w:rPr>
          <w:rFonts w:ascii="TH SarabunPSK" w:hAnsi="TH SarabunPSK" w:cs="TH SarabunPSK" w:hint="cs"/>
          <w:sz w:val="32"/>
          <w:szCs w:val="32"/>
          <w:cs/>
        </w:rPr>
        <w:t xml:space="preserve">  มีปัญหาในด้านสุขภาพ </w:t>
      </w:r>
      <w:r w:rsidR="00D30FE5" w:rsidRPr="00596C92">
        <w:rPr>
          <w:rFonts w:ascii="TH SarabunPSK" w:hAnsi="TH SarabunPSK" w:cs="TH SarabunPSK"/>
          <w:sz w:val="32"/>
          <w:szCs w:val="32"/>
          <w:cs/>
        </w:rPr>
        <w:t xml:space="preserve"> เพื่อนำไปใช้ในชีวิตประจำวัน รวมทั้งขาดกระบวนการเรียนรู้ในการเข้าสู่สังคม</w:t>
      </w:r>
      <w:r w:rsidR="005661DB">
        <w:rPr>
          <w:rFonts w:ascii="TH SarabunPSK" w:hAnsi="TH SarabunPSK" w:cs="TH SarabunPSK" w:hint="cs"/>
          <w:sz w:val="32"/>
          <w:szCs w:val="32"/>
          <w:cs/>
        </w:rPr>
        <w:t xml:space="preserve">  ประกอบกับความยากลำบากด้วยสถาน</w:t>
      </w:r>
      <w:r w:rsidR="00CC0EC3">
        <w:rPr>
          <w:rFonts w:ascii="TH SarabunPSK" w:hAnsi="TH SarabunPSK" w:cs="TH SarabunPSK" w:hint="cs"/>
          <w:sz w:val="32"/>
          <w:szCs w:val="32"/>
          <w:cs/>
        </w:rPr>
        <w:t xml:space="preserve">การณ์การแพร่ระบาดของโรคโควิด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CC0E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๑๙</w:t>
      </w:r>
      <w:r w:rsidR="005661DB">
        <w:rPr>
          <w:rFonts w:ascii="TH SarabunPSK" w:hAnsi="TH SarabunPSK" w:cs="TH SarabunPSK" w:hint="cs"/>
          <w:sz w:val="32"/>
          <w:szCs w:val="32"/>
          <w:cs/>
        </w:rPr>
        <w:t xml:space="preserve">  ทำให้เข้ารับบริการไม่ได้  ดังนั้นครอบครัวจึงมีบทบาทสำคัญในการช่วยเหลือผู้พิการ  เพื่อพัฒนาหรือรักษาทักษะให้คงอยู่</w:t>
      </w:r>
      <w:r w:rsidR="00AF13E3">
        <w:rPr>
          <w:rFonts w:ascii="TH SarabunPSK" w:hAnsi="TH SarabunPSK" w:cs="TH SarabunPSK" w:hint="cs"/>
          <w:sz w:val="32"/>
          <w:szCs w:val="32"/>
          <w:cs/>
        </w:rPr>
        <w:t>กับผู้พิการ  โดยการได้รับความช่วยเหลือสนับสนุนในด้านต่างๆ  ทั้งความรู้  ทักษะวิธีการ  เทคนิคการสอนจากสื่อต่างๆ  ควบคู่กับการฝึกทักษะง่ายๆในชีวิตประจำวันตามความสามารถเฉพาะบุคคล</w:t>
      </w:r>
    </w:p>
    <w:p w:rsidR="00F11B1F" w:rsidRPr="00D30910" w:rsidRDefault="009D408D" w:rsidP="009E3687">
      <w:pPr>
        <w:pStyle w:val="ae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30910">
        <w:rPr>
          <w:rFonts w:ascii="TH SarabunPSK" w:hAnsi="TH SarabunPSK" w:cs="TH SarabunPSK"/>
          <w:sz w:val="32"/>
          <w:szCs w:val="32"/>
          <w:cs/>
        </w:rPr>
        <w:lastRenderedPageBreak/>
        <w:t>ดังนั้น</w:t>
      </w:r>
      <w:r w:rsidR="00253835" w:rsidRPr="00D309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0910">
        <w:rPr>
          <w:rFonts w:ascii="TH SarabunPSK" w:hAnsi="TH SarabunPSK" w:cs="TH SarabunPSK"/>
          <w:sz w:val="32"/>
          <w:szCs w:val="32"/>
          <w:cs/>
        </w:rPr>
        <w:t>ศูนย์บริการคนพิการบุคคล</w:t>
      </w:r>
      <w:proofErr w:type="spellStart"/>
      <w:r w:rsidRPr="00D30910">
        <w:rPr>
          <w:rFonts w:ascii="TH SarabunPSK" w:hAnsi="TH SarabunPSK" w:cs="TH SarabunPSK"/>
          <w:sz w:val="32"/>
          <w:szCs w:val="32"/>
          <w:cs/>
        </w:rPr>
        <w:t>ออทิสติก</w:t>
      </w:r>
      <w:proofErr w:type="spellEnd"/>
      <w:r w:rsidR="00D30FE5" w:rsidRPr="00D30910">
        <w:rPr>
          <w:rFonts w:ascii="TH SarabunPSK" w:hAnsi="TH SarabunPSK" w:cs="TH SarabunPSK"/>
          <w:sz w:val="32"/>
          <w:szCs w:val="32"/>
          <w:cs/>
        </w:rPr>
        <w:t>จังหวัดสตูล</w:t>
      </w:r>
      <w:r w:rsidRPr="00D3091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0FE5" w:rsidRPr="00D30910">
        <w:rPr>
          <w:rFonts w:ascii="TH SarabunPSK" w:hAnsi="TH SarabunPSK" w:cs="TH SarabunPSK"/>
          <w:sz w:val="32"/>
          <w:szCs w:val="32"/>
          <w:cs/>
        </w:rPr>
        <w:t>ตระหนักและเล็งเห็นค</w:t>
      </w:r>
      <w:r w:rsidR="00AC0CD6" w:rsidRPr="00D30910">
        <w:rPr>
          <w:rFonts w:ascii="TH SarabunPSK" w:hAnsi="TH SarabunPSK" w:cs="TH SarabunPSK"/>
          <w:sz w:val="32"/>
          <w:szCs w:val="32"/>
          <w:cs/>
        </w:rPr>
        <w:t>วามสำคัญของเด็กพิเศษ จึงริเริ่ม</w:t>
      </w:r>
      <w:r w:rsidR="00D30FE5" w:rsidRPr="00D30910">
        <w:rPr>
          <w:rFonts w:ascii="TH SarabunPSK" w:hAnsi="TH SarabunPSK" w:cs="TH SarabunPSK"/>
          <w:sz w:val="32"/>
          <w:szCs w:val="32"/>
          <w:cs/>
        </w:rPr>
        <w:t>“</w:t>
      </w:r>
      <w:r w:rsidR="00AC0CD6" w:rsidRPr="00D30910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5661DB" w:rsidRPr="00D30910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="005661DB" w:rsidRPr="00D30910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871ABA" w:rsidRPr="00D3091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661DB" w:rsidRPr="00D30910">
        <w:rPr>
          <w:rFonts w:ascii="TH SarabunPSK" w:hAnsi="TH SarabunPSK" w:cs="TH SarabunPSK"/>
          <w:sz w:val="32"/>
          <w:szCs w:val="32"/>
          <w:cs/>
        </w:rPr>
        <w:t>พัฒนา</w:t>
      </w:r>
      <w:r w:rsidR="005661DB" w:rsidRPr="00D30910">
        <w:rPr>
          <w:rFonts w:ascii="TH SarabunPSK" w:hAnsi="TH SarabunPSK" w:cs="TH SarabunPSK" w:hint="cs"/>
          <w:sz w:val="32"/>
          <w:szCs w:val="32"/>
          <w:cs/>
        </w:rPr>
        <w:t>ทักษะและสุขภาพ</w:t>
      </w:r>
      <w:r w:rsidR="00871ABA" w:rsidRPr="00D30910">
        <w:rPr>
          <w:rFonts w:ascii="TH SarabunPSK" w:hAnsi="TH SarabunPSK" w:cs="TH SarabunPSK" w:hint="cs"/>
          <w:sz w:val="32"/>
          <w:szCs w:val="32"/>
          <w:cs/>
        </w:rPr>
        <w:t xml:space="preserve">  สำหรับ</w:t>
      </w:r>
      <w:r w:rsidR="005661DB" w:rsidRPr="00D30910">
        <w:rPr>
          <w:rFonts w:ascii="TH SarabunPSK" w:hAnsi="TH SarabunPSK" w:cs="TH SarabunPSK" w:hint="cs"/>
          <w:sz w:val="32"/>
          <w:szCs w:val="32"/>
          <w:cs/>
        </w:rPr>
        <w:t>ผู้พิการและครอบครัว</w:t>
      </w:r>
      <w:r w:rsidR="00D30FE5" w:rsidRPr="00D30910">
        <w:rPr>
          <w:rFonts w:ascii="TH SarabunPSK" w:hAnsi="TH SarabunPSK" w:cs="TH SarabunPSK"/>
          <w:sz w:val="32"/>
          <w:szCs w:val="32"/>
          <w:cs/>
        </w:rPr>
        <w:t>” ขึ้น เพื่อให</w:t>
      </w:r>
      <w:r w:rsidRPr="00D30910">
        <w:rPr>
          <w:rFonts w:ascii="TH SarabunPSK" w:hAnsi="TH SarabunPSK" w:cs="TH SarabunPSK"/>
          <w:sz w:val="32"/>
          <w:szCs w:val="32"/>
          <w:cs/>
        </w:rPr>
        <w:t>้</w:t>
      </w:r>
      <w:r w:rsidR="00AF13E3" w:rsidRPr="00D30910">
        <w:rPr>
          <w:rFonts w:ascii="TH SarabunPSK" w:hAnsi="TH SarabunPSK" w:cs="TH SarabunPSK" w:hint="cs"/>
          <w:sz w:val="32"/>
          <w:szCs w:val="32"/>
          <w:cs/>
        </w:rPr>
        <w:t>ครอบครัวผู้พิก</w:t>
      </w:r>
      <w:r w:rsidR="00906989">
        <w:rPr>
          <w:rFonts w:ascii="TH SarabunPSK" w:hAnsi="TH SarabunPSK" w:cs="TH SarabunPSK" w:hint="cs"/>
          <w:sz w:val="32"/>
          <w:szCs w:val="32"/>
          <w:cs/>
        </w:rPr>
        <w:t>ารมีความรู้เกี่ยวกับโรคโควิด - ๑๙</w:t>
      </w:r>
      <w:r w:rsidR="00AF13E3" w:rsidRPr="00D30910">
        <w:rPr>
          <w:rFonts w:ascii="TH SarabunPSK" w:hAnsi="TH SarabunPSK" w:cs="TH SarabunPSK" w:hint="cs"/>
          <w:sz w:val="32"/>
          <w:szCs w:val="32"/>
          <w:cs/>
        </w:rPr>
        <w:t xml:space="preserve">  เทคนิควิธีการสอนจากสื่อต่างๆ  ในการ</w:t>
      </w:r>
      <w:r w:rsidR="00927C21" w:rsidRPr="00D30910">
        <w:rPr>
          <w:rFonts w:ascii="TH SarabunPSK" w:hAnsi="TH SarabunPSK" w:cs="TH SarabunPSK"/>
          <w:sz w:val="32"/>
          <w:szCs w:val="32"/>
          <w:cs/>
        </w:rPr>
        <w:t>พัฒนา</w:t>
      </w:r>
      <w:r w:rsidR="00AF13E3" w:rsidRPr="00D30910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="00927C21" w:rsidRPr="00D30910">
        <w:rPr>
          <w:rFonts w:ascii="TH SarabunPSK" w:hAnsi="TH SarabunPSK" w:cs="TH SarabunPSK"/>
          <w:sz w:val="32"/>
          <w:szCs w:val="32"/>
          <w:cs/>
        </w:rPr>
        <w:t>ด้านต่างๆ</w:t>
      </w:r>
      <w:r w:rsidR="00AF13E3" w:rsidRPr="00D30910">
        <w:rPr>
          <w:rFonts w:ascii="TH SarabunPSK" w:hAnsi="TH SarabunPSK" w:cs="TH SarabunPSK" w:hint="cs"/>
          <w:sz w:val="32"/>
          <w:szCs w:val="32"/>
          <w:cs/>
        </w:rPr>
        <w:t>ของผู้พิการ</w:t>
      </w:r>
      <w:r w:rsidR="00871ABA" w:rsidRPr="00D30910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927C21" w:rsidRPr="00D30910">
        <w:rPr>
          <w:rFonts w:ascii="TH SarabunPSK" w:hAnsi="TH SarabunPSK" w:cs="TH SarabunPSK"/>
          <w:sz w:val="32"/>
          <w:szCs w:val="32"/>
          <w:cs/>
        </w:rPr>
        <w:t>ดี</w:t>
      </w:r>
      <w:r w:rsidRPr="00D30910">
        <w:rPr>
          <w:rFonts w:ascii="TH SarabunPSK" w:hAnsi="TH SarabunPSK" w:cs="TH SarabunPSK"/>
          <w:sz w:val="32"/>
          <w:szCs w:val="32"/>
          <w:cs/>
        </w:rPr>
        <w:t>ขึ้น</w:t>
      </w:r>
      <w:r w:rsidR="00871ABA" w:rsidRPr="00D30910">
        <w:rPr>
          <w:rFonts w:ascii="TH SarabunPSK" w:hAnsi="TH SarabunPSK" w:cs="TH SarabunPSK" w:hint="cs"/>
          <w:sz w:val="32"/>
          <w:szCs w:val="32"/>
          <w:cs/>
        </w:rPr>
        <w:t xml:space="preserve">  ตามความสามารถและศักยภาพผู้พิการรายบุคคล</w:t>
      </w:r>
      <w:r w:rsidR="005661DB" w:rsidRPr="00D3091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27942" w:rsidRPr="005442CC" w:rsidRDefault="00B27942" w:rsidP="00F11B1F">
      <w:pPr>
        <w:jc w:val="thaiDistribute"/>
        <w:rPr>
          <w:rFonts w:ascii="TH SarabunPSK" w:eastAsia="Times New Roman" w:hAnsi="TH SarabunPSK" w:cs="TH SarabunPSK"/>
          <w:color w:val="000000"/>
          <w:sz w:val="10"/>
          <w:szCs w:val="10"/>
        </w:rPr>
      </w:pPr>
    </w:p>
    <w:p w:rsidR="00D54F0F" w:rsidRPr="00D30910" w:rsidRDefault="00906989" w:rsidP="00D54F0F">
      <w:pPr>
        <w:pStyle w:val="a3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๒</w:t>
      </w:r>
      <w:r w:rsidR="00D54F0F" w:rsidRPr="00D30910">
        <w:rPr>
          <w:rFonts w:ascii="TH SarabunPSK" w:eastAsia="Angsana New" w:hAnsi="TH SarabunPSK" w:cs="TH SarabunPSK"/>
          <w:b/>
          <w:bCs/>
          <w:cs/>
        </w:rPr>
        <w:t>. วัตถุประสงค์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D54F0F" w:rsidRPr="00D30910" w:rsidTr="00AF13E3">
        <w:tc>
          <w:tcPr>
            <w:tcW w:w="4503" w:type="dxa"/>
          </w:tcPr>
          <w:p w:rsidR="00D54F0F" w:rsidRPr="00D30910" w:rsidRDefault="00D54F0F" w:rsidP="00AF13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09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03" w:type="dxa"/>
          </w:tcPr>
          <w:p w:rsidR="00D54F0F" w:rsidRPr="00D30910" w:rsidRDefault="00D54F0F" w:rsidP="00AF13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09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D54F0F" w:rsidRPr="00D30910" w:rsidTr="00AF13E3">
        <w:tc>
          <w:tcPr>
            <w:tcW w:w="4503" w:type="dxa"/>
          </w:tcPr>
          <w:p w:rsidR="00D54F0F" w:rsidRPr="00D30910" w:rsidRDefault="00906989" w:rsidP="00AF13E3">
            <w:pPr>
              <w:pStyle w:val="a3"/>
              <w:jc w:val="thaiDistribute"/>
              <w:rPr>
                <w:rFonts w:ascii="TH SarabunPSK" w:eastAsia="Angsana New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  <w:r w:rsidR="00D54F0F" w:rsidRPr="00D30910">
              <w:rPr>
                <w:rFonts w:ascii="TH SarabunPSK" w:hAnsi="TH SarabunPSK" w:cs="TH SarabunPSK"/>
                <w:cs/>
              </w:rPr>
              <w:t>.</w:t>
            </w:r>
            <w:r w:rsidR="00D54F0F" w:rsidRPr="00D30910">
              <w:rPr>
                <w:rFonts w:ascii="TH SarabunPSK" w:eastAsia="Angsana New" w:hAnsi="TH SarabunPSK" w:cs="TH SarabunPSK"/>
                <w:cs/>
              </w:rPr>
              <w:t>เพื่อ</w:t>
            </w:r>
            <w:r w:rsidR="007250D0" w:rsidRPr="00D30910">
              <w:rPr>
                <w:rFonts w:ascii="TH SarabunPSK" w:eastAsia="Angsana New" w:hAnsi="TH SarabunPSK" w:cs="TH SarabunPSK" w:hint="cs"/>
                <w:cs/>
              </w:rPr>
              <w:t>ผลิตสื่ออุปกรณ์  การพัฒนาทักษะในด้านต่างๆของผู้พิการ</w:t>
            </w:r>
          </w:p>
          <w:p w:rsidR="00D54F0F" w:rsidRPr="00D30910" w:rsidRDefault="00D54F0F" w:rsidP="00AF13E3">
            <w:pPr>
              <w:pStyle w:val="Default"/>
              <w:spacing w:after="34"/>
              <w:rPr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1B4808" w:rsidRPr="00D30910" w:rsidRDefault="00906989" w:rsidP="001B480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B4808" w:rsidRPr="00D309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ผู้พิการร้อยละ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 w:rsidR="00076B36" w:rsidRPr="00D309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ได้รับ</w:t>
            </w:r>
            <w:r w:rsidR="001B4808" w:rsidRPr="00D30910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  พัฒนาทักษะตามความจำเป็นเฉพาะบุคคล</w:t>
            </w:r>
          </w:p>
          <w:p w:rsidR="00D54F0F" w:rsidRPr="00D30910" w:rsidRDefault="00906989" w:rsidP="009069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1B4808" w:rsidRPr="00D309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ผู้พิการร้อยละ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 w:rsidR="001B4808" w:rsidRPr="00D309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1B4808" w:rsidRPr="00D309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มีพัฒนาการดีขึ้นตามแผนพัฒนารายบุคคล</w:t>
            </w:r>
            <w:r w:rsidR="00D54F0F" w:rsidRPr="00D309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76B36" w:rsidRPr="00D30910" w:rsidTr="00AF13E3">
        <w:tc>
          <w:tcPr>
            <w:tcW w:w="4503" w:type="dxa"/>
          </w:tcPr>
          <w:p w:rsidR="00076B36" w:rsidRPr="00D30910" w:rsidRDefault="00906989" w:rsidP="003B701C">
            <w:pPr>
              <w:pStyle w:val="a3"/>
              <w:jc w:val="thaiDistribute"/>
              <w:rPr>
                <w:rFonts w:ascii="TH SarabunPSK" w:hAnsi="TH SarabunPSK" w:cs="TH SarabunPSK"/>
                <w:shd w:val="clear" w:color="auto" w:fill="F5F5F5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  <w:r w:rsidR="00076B36" w:rsidRPr="00D30910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 xml:space="preserve"> </w:t>
            </w:r>
            <w:r w:rsidR="00076B36" w:rsidRPr="00D30910">
              <w:rPr>
                <w:rFonts w:ascii="TH SarabunPSK" w:eastAsia="Angsana New" w:hAnsi="TH SarabunPSK" w:cs="TH SarabunPSK"/>
                <w:cs/>
              </w:rPr>
              <w:t>เพื่อ</w:t>
            </w:r>
            <w:r>
              <w:rPr>
                <w:rFonts w:ascii="TH SarabunPSK" w:eastAsia="Angsana New" w:hAnsi="TH SarabunPSK" w:cs="TH SarabunPSK" w:hint="cs"/>
                <w:cs/>
              </w:rPr>
              <w:t xml:space="preserve">ให้ ครู อาสาสมัคร และผู้ดูแลผู้พิการ </w:t>
            </w:r>
            <w:r w:rsidR="00864775" w:rsidRPr="00D30910">
              <w:rPr>
                <w:rFonts w:ascii="TH SarabunPSK" w:eastAsia="Angsana New" w:hAnsi="TH SarabunPSK" w:cs="TH SarabunPSK" w:hint="cs"/>
                <w:cs/>
              </w:rPr>
              <w:t>มีความรู้</w:t>
            </w:r>
            <w:r w:rsidR="003B701C">
              <w:rPr>
                <w:rFonts w:ascii="TH SarabunPSK" w:eastAsia="Angsana New" w:hAnsi="TH SarabunPSK" w:cs="TH SarabunPSK" w:hint="cs"/>
                <w:cs/>
              </w:rPr>
              <w:t xml:space="preserve">เกี่ยวกับโรคโควิด </w:t>
            </w:r>
            <w:r w:rsidR="003B701C">
              <w:rPr>
                <w:rFonts w:ascii="TH SarabunPSK" w:eastAsia="Angsana New" w:hAnsi="TH SarabunPSK" w:cs="TH SarabunPSK"/>
                <w:cs/>
              </w:rPr>
              <w:t>–</w:t>
            </w:r>
            <w:r w:rsidR="003B701C">
              <w:rPr>
                <w:rFonts w:ascii="TH SarabunPSK" w:eastAsia="Angsana New" w:hAnsi="TH SarabunPSK" w:cs="TH SarabunPSK" w:hint="cs"/>
                <w:cs/>
              </w:rPr>
              <w:t xml:space="preserve"> ๑๙</w:t>
            </w:r>
            <w:r w:rsidR="007250D0" w:rsidRPr="00D30910">
              <w:rPr>
                <w:rFonts w:ascii="TH SarabunPSK" w:eastAsia="Angsana New" w:hAnsi="TH SarabunPSK" w:cs="TH SarabunPSK" w:hint="cs"/>
                <w:cs/>
              </w:rPr>
              <w:t xml:space="preserve">  และการใช้สื่อ</w:t>
            </w:r>
            <w:r w:rsidR="007250D0" w:rsidRPr="00813B8D">
              <w:rPr>
                <w:rFonts w:ascii="TH SarabunIT๙" w:hAnsi="TH SarabunIT๙" w:cs="TH SarabunIT๙"/>
                <w:cs/>
              </w:rPr>
              <w:t>อุปกรณ์  พัฒนาผู้พิการตามศักยภาพรายบุคคล</w:t>
            </w:r>
          </w:p>
        </w:tc>
        <w:tc>
          <w:tcPr>
            <w:tcW w:w="5103" w:type="dxa"/>
          </w:tcPr>
          <w:p w:rsidR="00076B36" w:rsidRPr="00D30910" w:rsidRDefault="00906989" w:rsidP="00AF13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B4808" w:rsidRPr="00D309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5442C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ครู  อาสาสมัคร</w:t>
            </w:r>
            <w:r w:rsidR="00864775" w:rsidRPr="00D3091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และผู้ดูแลผู้พิการ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 w:rsidR="00076B36" w:rsidRPr="00D309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มีความรู้เกี่ยวกับโรคโควิด  - ๑๙</w:t>
            </w:r>
            <w:r w:rsidR="001B4808" w:rsidRPr="00D3091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และการใช้สื่ออุปกรณ์</w:t>
            </w:r>
            <w:r w:rsidR="001B4808" w:rsidRPr="00D30910">
              <w:rPr>
                <w:rFonts w:ascii="TH SarabunPSK" w:hAnsi="TH SarabunPSK" w:cs="TH SarabunPSK" w:hint="cs"/>
                <w:sz w:val="32"/>
                <w:szCs w:val="32"/>
                <w:shd w:val="clear" w:color="auto" w:fill="F5F5F5"/>
                <w:cs/>
              </w:rPr>
              <w:t xml:space="preserve">  </w:t>
            </w:r>
            <w:r w:rsidR="001B4808" w:rsidRPr="00813B8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พัฒนาผู้พิการตามศักยภาพรายบุคคล</w:t>
            </w:r>
          </w:p>
        </w:tc>
      </w:tr>
    </w:tbl>
    <w:p w:rsidR="0058390B" w:rsidRPr="00D30910" w:rsidRDefault="0058390B" w:rsidP="001F3D69">
      <w:pPr>
        <w:pStyle w:val="a3"/>
        <w:jc w:val="thaiDistribute"/>
        <w:rPr>
          <w:rFonts w:ascii="TH SarabunPSK" w:eastAsia="Angsana New" w:hAnsi="TH SarabunPSK" w:cs="TH SarabunPSK"/>
        </w:rPr>
      </w:pPr>
    </w:p>
    <w:p w:rsidR="00336993" w:rsidRPr="00596C92" w:rsidRDefault="00906989" w:rsidP="00336993">
      <w:pPr>
        <w:pStyle w:val="a3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๓</w:t>
      </w:r>
      <w:r w:rsidR="009133A5" w:rsidRPr="00596C92">
        <w:rPr>
          <w:rFonts w:ascii="TH SarabunPSK" w:eastAsia="Angsana New" w:hAnsi="TH SarabunPSK" w:cs="TH SarabunPSK"/>
          <w:b/>
          <w:bCs/>
          <w:cs/>
        </w:rPr>
        <w:t xml:space="preserve">. </w:t>
      </w:r>
      <w:r w:rsidR="00336993" w:rsidRPr="00596C92">
        <w:rPr>
          <w:rFonts w:ascii="TH SarabunPSK" w:eastAsia="Angsana New" w:hAnsi="TH SarabunPSK" w:cs="TH SarabunPSK"/>
          <w:b/>
          <w:bCs/>
          <w:cs/>
        </w:rPr>
        <w:t>กลุ่มเป้าหมาย</w:t>
      </w:r>
    </w:p>
    <w:p w:rsidR="00400921" w:rsidRDefault="00336993" w:rsidP="00B26733">
      <w:pPr>
        <w:pStyle w:val="a3"/>
        <w:jc w:val="left"/>
        <w:rPr>
          <w:rFonts w:ascii="TH SarabunPSK" w:eastAsia="Angsana New" w:hAnsi="TH SarabunPSK" w:cs="TH SarabunPSK"/>
        </w:rPr>
      </w:pPr>
      <w:r w:rsidRPr="00596C92">
        <w:rPr>
          <w:rFonts w:ascii="TH SarabunPSK" w:eastAsia="Angsana New" w:hAnsi="TH SarabunPSK" w:cs="TH SarabunPSK"/>
        </w:rPr>
        <w:tab/>
      </w:r>
      <w:r w:rsidR="00E35040" w:rsidRPr="00596C92">
        <w:rPr>
          <w:rFonts w:ascii="TH SarabunPSK" w:eastAsia="Angsana New" w:hAnsi="TH SarabunPSK" w:cs="TH SarabunPSK"/>
          <w:cs/>
        </w:rPr>
        <w:t>ผู้พิการศูนย์บริการคนพิการบุคคล</w:t>
      </w:r>
      <w:proofErr w:type="spellStart"/>
      <w:r w:rsidR="00E35040" w:rsidRPr="00596C92">
        <w:rPr>
          <w:rFonts w:ascii="TH SarabunPSK" w:eastAsia="Angsana New" w:hAnsi="TH SarabunPSK" w:cs="TH SarabunPSK"/>
          <w:cs/>
        </w:rPr>
        <w:t>ออทิสติก</w:t>
      </w:r>
      <w:proofErr w:type="spellEnd"/>
      <w:r w:rsidR="00E35040" w:rsidRPr="00596C92">
        <w:rPr>
          <w:rFonts w:ascii="TH SarabunPSK" w:eastAsia="Angsana New" w:hAnsi="TH SarabunPSK" w:cs="TH SarabunPSK"/>
          <w:cs/>
        </w:rPr>
        <w:t xml:space="preserve">จังหวัดสตูล  </w:t>
      </w:r>
      <w:r w:rsidR="001B4808">
        <w:rPr>
          <w:rFonts w:ascii="TH SarabunPSK" w:eastAsia="Angsana New" w:hAnsi="TH SarabunPSK" w:cs="TH SarabunPSK" w:hint="cs"/>
          <w:cs/>
        </w:rPr>
        <w:tab/>
      </w:r>
      <w:r w:rsidR="001B4808">
        <w:rPr>
          <w:rFonts w:ascii="TH SarabunPSK" w:eastAsia="Angsana New" w:hAnsi="TH SarabunPSK" w:cs="TH SarabunPSK" w:hint="cs"/>
          <w:cs/>
        </w:rPr>
        <w:tab/>
      </w:r>
      <w:r w:rsidR="001C28F2" w:rsidRPr="00596C92">
        <w:rPr>
          <w:rFonts w:ascii="TH SarabunPSK" w:eastAsia="Angsana New" w:hAnsi="TH SarabunPSK" w:cs="TH SarabunPSK"/>
          <w:cs/>
        </w:rPr>
        <w:t>จำนวน</w:t>
      </w:r>
      <w:r w:rsidR="00F637F4" w:rsidRPr="00596C92">
        <w:rPr>
          <w:rFonts w:ascii="TH SarabunPSK" w:eastAsia="Angsana New" w:hAnsi="TH SarabunPSK" w:cs="TH SarabunPSK"/>
          <w:cs/>
        </w:rPr>
        <w:t xml:space="preserve">  </w:t>
      </w:r>
      <w:r w:rsidR="00906989">
        <w:rPr>
          <w:rFonts w:ascii="TH SarabunPSK" w:eastAsia="Angsana New" w:hAnsi="TH SarabunPSK" w:cs="TH SarabunPSK"/>
          <w:cs/>
        </w:rPr>
        <w:t xml:space="preserve"> </w:t>
      </w:r>
      <w:r w:rsidR="00906989">
        <w:rPr>
          <w:rFonts w:ascii="TH SarabunPSK" w:eastAsia="Angsana New" w:hAnsi="TH SarabunPSK" w:cs="TH SarabunPSK" w:hint="cs"/>
          <w:cs/>
        </w:rPr>
        <w:t>๒๐</w:t>
      </w:r>
      <w:r w:rsidR="00F637F4" w:rsidRPr="00596C92">
        <w:rPr>
          <w:rFonts w:ascii="TH SarabunPSK" w:eastAsia="Angsana New" w:hAnsi="TH SarabunPSK" w:cs="TH SarabunPSK"/>
          <w:cs/>
        </w:rPr>
        <w:t xml:space="preserve">  </w:t>
      </w:r>
      <w:r w:rsidR="002A4E13" w:rsidRPr="00596C92">
        <w:rPr>
          <w:rFonts w:ascii="TH SarabunPSK" w:eastAsia="Angsana New" w:hAnsi="TH SarabunPSK" w:cs="TH SarabunPSK"/>
          <w:cs/>
        </w:rPr>
        <w:t xml:space="preserve"> คน</w:t>
      </w:r>
    </w:p>
    <w:p w:rsidR="001061C1" w:rsidRDefault="001061C1" w:rsidP="00B26733">
      <w:pPr>
        <w:pStyle w:val="a3"/>
        <w:jc w:val="left"/>
        <w:rPr>
          <w:rFonts w:ascii="TH SarabunPSK" w:eastAsia="Angsana New" w:hAnsi="TH SarabunPSK" w:cs="TH SarabunPSK"/>
        </w:rPr>
      </w:pPr>
      <w:r>
        <w:rPr>
          <w:rFonts w:ascii="TH SarabunPSK" w:eastAsia="Angsana New" w:hAnsi="TH SarabunPSK" w:cs="TH SarabunPSK"/>
        </w:rPr>
        <w:tab/>
      </w:r>
      <w:r w:rsidR="001B4808">
        <w:rPr>
          <w:rFonts w:ascii="TH SarabunPSK" w:eastAsia="Angsana New" w:hAnsi="TH SarabunPSK" w:cs="TH SarabunPSK" w:hint="cs"/>
          <w:cs/>
        </w:rPr>
        <w:t>เจ้าหน้าที่</w:t>
      </w:r>
      <w:r w:rsidR="005442CC">
        <w:rPr>
          <w:rFonts w:ascii="TH SarabunPSK" w:eastAsia="Angsana New" w:hAnsi="TH SarabunPSK" w:cs="TH SarabunPSK" w:hint="cs"/>
          <w:cs/>
        </w:rPr>
        <w:t xml:space="preserve"> </w:t>
      </w:r>
      <w:r w:rsidR="001B4808">
        <w:rPr>
          <w:rFonts w:ascii="TH SarabunPSK" w:eastAsia="Angsana New" w:hAnsi="TH SarabunPSK" w:cs="TH SarabunPSK" w:hint="cs"/>
          <w:cs/>
        </w:rPr>
        <w:t xml:space="preserve">ครู  อาสาสมัครพี่เลี้ยงคนพิการ  </w:t>
      </w:r>
      <w:r>
        <w:rPr>
          <w:rFonts w:ascii="TH SarabunPSK" w:eastAsia="Angsana New" w:hAnsi="TH SarabunPSK" w:cs="TH SarabunPSK" w:hint="cs"/>
          <w:cs/>
        </w:rPr>
        <w:t>ผู้</w:t>
      </w:r>
      <w:r w:rsidR="001B4808">
        <w:rPr>
          <w:rFonts w:ascii="TH SarabunPSK" w:eastAsia="Angsana New" w:hAnsi="TH SarabunPSK" w:cs="TH SarabunPSK" w:hint="cs"/>
          <w:cs/>
        </w:rPr>
        <w:t>ดูแลคนพิการ</w:t>
      </w:r>
      <w:r w:rsidR="001B4808">
        <w:rPr>
          <w:rFonts w:ascii="TH SarabunPSK" w:eastAsia="Angsana New" w:hAnsi="TH SarabunPSK" w:cs="TH SarabunPSK" w:hint="cs"/>
          <w:cs/>
        </w:rPr>
        <w:tab/>
      </w:r>
      <w:r w:rsidR="001B4808">
        <w:rPr>
          <w:rFonts w:ascii="TH SarabunPSK" w:eastAsia="Angsana New" w:hAnsi="TH SarabunPSK" w:cs="TH SarabunPSK" w:hint="cs"/>
          <w:cs/>
        </w:rPr>
        <w:tab/>
      </w:r>
      <w:r w:rsidR="00906989">
        <w:rPr>
          <w:rFonts w:ascii="TH SarabunPSK" w:eastAsia="Angsana New" w:hAnsi="TH SarabunPSK" w:cs="TH SarabunPSK"/>
          <w:cs/>
        </w:rPr>
        <w:t xml:space="preserve">จำนวน   </w:t>
      </w:r>
      <w:r w:rsidR="00906989">
        <w:rPr>
          <w:rFonts w:ascii="TH SarabunPSK" w:eastAsia="Angsana New" w:hAnsi="TH SarabunPSK" w:cs="TH SarabunPSK" w:hint="cs"/>
          <w:cs/>
        </w:rPr>
        <w:t>๒๕</w:t>
      </w:r>
      <w:r w:rsidR="001B4808" w:rsidRPr="00596C92">
        <w:rPr>
          <w:rFonts w:ascii="TH SarabunPSK" w:eastAsia="Angsana New" w:hAnsi="TH SarabunPSK" w:cs="TH SarabunPSK"/>
          <w:cs/>
        </w:rPr>
        <w:t xml:space="preserve">   คน</w:t>
      </w:r>
    </w:p>
    <w:p w:rsidR="001B4808" w:rsidRPr="00596C92" w:rsidRDefault="00906989" w:rsidP="00B26733">
      <w:pPr>
        <w:pStyle w:val="a3"/>
        <w:jc w:val="left"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 w:hint="cs"/>
          <w:cs/>
        </w:rPr>
        <w:tab/>
      </w:r>
      <w:r>
        <w:rPr>
          <w:rFonts w:ascii="TH SarabunPSK" w:eastAsia="Angsana New" w:hAnsi="TH SarabunPSK" w:cs="TH SarabunPSK" w:hint="cs"/>
          <w:cs/>
        </w:rPr>
        <w:tab/>
      </w:r>
      <w:r>
        <w:rPr>
          <w:rFonts w:ascii="TH SarabunPSK" w:eastAsia="Angsana New" w:hAnsi="TH SarabunPSK" w:cs="TH SarabunPSK" w:hint="cs"/>
          <w:cs/>
        </w:rPr>
        <w:tab/>
      </w:r>
      <w:r>
        <w:rPr>
          <w:rFonts w:ascii="TH SarabunPSK" w:eastAsia="Angsana New" w:hAnsi="TH SarabunPSK" w:cs="TH SarabunPSK" w:hint="cs"/>
          <w:cs/>
        </w:rPr>
        <w:tab/>
      </w:r>
      <w:r>
        <w:rPr>
          <w:rFonts w:ascii="TH SarabunPSK" w:eastAsia="Angsana New" w:hAnsi="TH SarabunPSK" w:cs="TH SarabunPSK" w:hint="cs"/>
          <w:cs/>
        </w:rPr>
        <w:tab/>
      </w:r>
      <w:r>
        <w:rPr>
          <w:rFonts w:ascii="TH SarabunPSK" w:eastAsia="Angsana New" w:hAnsi="TH SarabunPSK" w:cs="TH SarabunPSK" w:hint="cs"/>
          <w:cs/>
        </w:rPr>
        <w:tab/>
        <w:t>รวม</w:t>
      </w:r>
      <w:r>
        <w:rPr>
          <w:rFonts w:ascii="TH SarabunPSK" w:eastAsia="Angsana New" w:hAnsi="TH SarabunPSK" w:cs="TH SarabunPSK" w:hint="cs"/>
          <w:cs/>
        </w:rPr>
        <w:tab/>
      </w:r>
      <w:r>
        <w:rPr>
          <w:rFonts w:ascii="TH SarabunPSK" w:eastAsia="Angsana New" w:hAnsi="TH SarabunPSK" w:cs="TH SarabunPSK" w:hint="cs"/>
          <w:cs/>
        </w:rPr>
        <w:tab/>
      </w:r>
      <w:r>
        <w:rPr>
          <w:rFonts w:ascii="TH SarabunPSK" w:eastAsia="Angsana New" w:hAnsi="TH SarabunPSK" w:cs="TH SarabunPSK" w:hint="cs"/>
          <w:cs/>
        </w:rPr>
        <w:tab/>
      </w:r>
      <w:r>
        <w:rPr>
          <w:rFonts w:ascii="TH SarabunPSK" w:eastAsia="Angsana New" w:hAnsi="TH SarabunPSK" w:cs="TH SarabunPSK" w:hint="cs"/>
          <w:cs/>
        </w:rPr>
        <w:tab/>
        <w:t xml:space="preserve"> ๔๕</w:t>
      </w:r>
      <w:r w:rsidR="001B4808">
        <w:rPr>
          <w:rFonts w:ascii="TH SarabunPSK" w:eastAsia="Angsana New" w:hAnsi="TH SarabunPSK" w:cs="TH SarabunPSK" w:hint="cs"/>
          <w:cs/>
        </w:rPr>
        <w:t xml:space="preserve">   คน</w:t>
      </w:r>
      <w:r w:rsidR="001B4808">
        <w:rPr>
          <w:rFonts w:ascii="TH SarabunPSK" w:eastAsia="Angsana New" w:hAnsi="TH SarabunPSK" w:cs="TH SarabunPSK" w:hint="cs"/>
          <w:cs/>
        </w:rPr>
        <w:tab/>
      </w:r>
    </w:p>
    <w:p w:rsidR="00423C6D" w:rsidRPr="005442CC" w:rsidRDefault="00906989" w:rsidP="005442CC">
      <w:pPr>
        <w:pStyle w:val="a3"/>
        <w:spacing w:before="240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๔</w:t>
      </w:r>
      <w:r w:rsidR="009133A5" w:rsidRPr="00596C92">
        <w:rPr>
          <w:rFonts w:ascii="TH SarabunPSK" w:eastAsia="Angsana New" w:hAnsi="TH SarabunPSK" w:cs="TH SarabunPSK"/>
          <w:b/>
          <w:bCs/>
          <w:cs/>
        </w:rPr>
        <w:t xml:space="preserve">. </w:t>
      </w:r>
      <w:r w:rsidR="007907BC" w:rsidRPr="00596C92">
        <w:rPr>
          <w:rFonts w:ascii="TH SarabunPSK" w:eastAsia="Angsana New" w:hAnsi="TH SarabunPSK" w:cs="TH SarabunPSK"/>
          <w:b/>
          <w:bCs/>
          <w:cs/>
        </w:rPr>
        <w:t>วิธีดำเนินงาน</w:t>
      </w: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2268"/>
      </w:tblGrid>
      <w:tr w:rsidR="001F3D69" w:rsidRPr="00596C92" w:rsidTr="00AF13E3">
        <w:tc>
          <w:tcPr>
            <w:tcW w:w="7196" w:type="dxa"/>
          </w:tcPr>
          <w:p w:rsidR="001F3D69" w:rsidRPr="00596C92" w:rsidRDefault="001F3D69" w:rsidP="00AF13E3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596C92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1F3D69" w:rsidRPr="00596C92" w:rsidRDefault="001F3D69" w:rsidP="00AF13E3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596C92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ระบุวัน</w:t>
            </w:r>
            <w:r w:rsidRPr="00596C92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596C92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ช่วงเวลา</w:t>
            </w:r>
          </w:p>
        </w:tc>
      </w:tr>
      <w:tr w:rsidR="00C85A65" w:rsidRPr="00596C92" w:rsidTr="001B4808">
        <w:trPr>
          <w:trHeight w:val="1192"/>
        </w:trPr>
        <w:tc>
          <w:tcPr>
            <w:tcW w:w="7196" w:type="dxa"/>
          </w:tcPr>
          <w:p w:rsidR="00C85A65" w:rsidRPr="001061C1" w:rsidRDefault="00906989" w:rsidP="00C85A65">
            <w:pPr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. </w:t>
            </w:r>
            <w:r w:rsidR="00AD6F26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การ</w:t>
            </w:r>
            <w:r w:rsidR="00C85A65" w:rsidRPr="001061C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ประชุมวางแผนการดำเนินงานและเตรียมความพร้อม</w:t>
            </w:r>
          </w:p>
          <w:p w:rsidR="00C85A65" w:rsidRPr="001061C1" w:rsidRDefault="00906989" w:rsidP="00C85A65">
            <w:pPr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๑.๑</w:t>
            </w:r>
            <w:r w:rsidR="00C85A65" w:rsidRPr="001061C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 ประชุม</w:t>
            </w:r>
            <w:r w:rsidR="00FC5D73" w:rsidRPr="001061C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ทำโครงการและเสนอโครงการ</w:t>
            </w:r>
          </w:p>
          <w:p w:rsidR="001B4808" w:rsidRPr="001061C1" w:rsidRDefault="00906989" w:rsidP="001B4808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๑.๒</w:t>
            </w:r>
            <w:r w:rsidR="00FC5D73" w:rsidRPr="001061C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 ประชุมชี้แจงแผนงาน  และมอบผู้ดำเนินงาน</w:t>
            </w:r>
          </w:p>
        </w:tc>
        <w:tc>
          <w:tcPr>
            <w:tcW w:w="2268" w:type="dxa"/>
          </w:tcPr>
          <w:p w:rsidR="00C85A65" w:rsidRPr="001061C1" w:rsidRDefault="000E20B0" w:rsidP="00AF13E3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มกร</w:t>
            </w:r>
            <w:r w:rsidR="00AD6F2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าคม </w:t>
            </w:r>
            <w:r w:rsidR="0090698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๒๕๖๔</w:t>
            </w:r>
          </w:p>
        </w:tc>
      </w:tr>
      <w:tr w:rsidR="000E20B0" w:rsidRPr="00596C92" w:rsidTr="00AF13E3">
        <w:tc>
          <w:tcPr>
            <w:tcW w:w="7196" w:type="dxa"/>
          </w:tcPr>
          <w:p w:rsidR="000E20B0" w:rsidRPr="001061C1" w:rsidRDefault="00906989" w:rsidP="00C85A65">
            <w:pPr>
              <w:pStyle w:val="a3"/>
              <w:jc w:val="left"/>
              <w:rPr>
                <w:rFonts w:ascii="TH SarabunPSK" w:eastAsia="Angsana New" w:hAnsi="TH SarabunPSK" w:cs="TH SarabunPSK"/>
                <w:u w:val="single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  <w:r w:rsidR="000E20B0" w:rsidRPr="001061C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eastAsia="Angsana New" w:hAnsi="TH SarabunPSK" w:cs="TH SarabunPSK" w:hint="cs"/>
                <w:cs/>
              </w:rPr>
              <w:t xml:space="preserve"> </w:t>
            </w:r>
            <w:r w:rsidR="000E20B0">
              <w:rPr>
                <w:rFonts w:ascii="TH SarabunPSK" w:eastAsia="Angsana New" w:hAnsi="TH SarabunPSK" w:cs="TH SarabunPSK" w:hint="cs"/>
                <w:cs/>
              </w:rPr>
              <w:t>การ</w:t>
            </w:r>
            <w:r w:rsidR="000E20B0" w:rsidRPr="001061C1">
              <w:rPr>
                <w:rFonts w:ascii="TH SarabunPSK" w:eastAsia="Angsana New" w:hAnsi="TH SarabunPSK" w:cs="TH SarabunPSK"/>
                <w:cs/>
              </w:rPr>
              <w:t>จัด</w:t>
            </w:r>
            <w:r w:rsidR="000E20B0">
              <w:rPr>
                <w:rFonts w:ascii="TH SarabunPSK" w:eastAsia="Angsana New" w:hAnsi="TH SarabunPSK" w:cs="TH SarabunPSK" w:hint="cs"/>
                <w:cs/>
              </w:rPr>
              <w:t>ทำและผลิตสื่ออุปกรณ์  การพัฒนาทักษะในด้านต่างๆของผู้พิการ</w:t>
            </w:r>
          </w:p>
        </w:tc>
        <w:tc>
          <w:tcPr>
            <w:tcW w:w="2268" w:type="dxa"/>
          </w:tcPr>
          <w:p w:rsidR="000E20B0" w:rsidRPr="001061C1" w:rsidRDefault="000E20B0" w:rsidP="00B55847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กุมภาพันธ์ </w:t>
            </w:r>
            <w:r w:rsidR="0090698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๒๕๖๕</w:t>
            </w:r>
          </w:p>
        </w:tc>
      </w:tr>
      <w:tr w:rsidR="00FC5D73" w:rsidRPr="00596C92" w:rsidTr="00AF13E3">
        <w:tc>
          <w:tcPr>
            <w:tcW w:w="7196" w:type="dxa"/>
          </w:tcPr>
          <w:p w:rsidR="00AD6F26" w:rsidRPr="001061C1" w:rsidRDefault="00906989" w:rsidP="00906989">
            <w:pPr>
              <w:pStyle w:val="a3"/>
              <w:jc w:val="left"/>
              <w:rPr>
                <w:rFonts w:ascii="TH SarabunPSK" w:eastAsia="Angsana New" w:hAnsi="TH SarabunPSK" w:cs="TH SarabunPSK"/>
                <w:cs/>
              </w:rPr>
            </w:pPr>
            <w:r>
              <w:rPr>
                <w:rFonts w:ascii="TH SarabunPSK" w:eastAsia="Angsana New" w:hAnsi="TH SarabunPSK" w:cs="TH SarabunPSK" w:hint="cs"/>
                <w:cs/>
              </w:rPr>
              <w:t>๓</w:t>
            </w:r>
            <w:r w:rsidR="00FC5D73" w:rsidRPr="001061C1">
              <w:rPr>
                <w:rFonts w:ascii="TH SarabunPSK" w:eastAsia="Angsana New" w:hAnsi="TH SarabunPSK" w:cs="TH SarabunPSK"/>
                <w:cs/>
              </w:rPr>
              <w:t>.</w:t>
            </w:r>
            <w:r>
              <w:rPr>
                <w:rFonts w:ascii="TH SarabunPSK" w:eastAsia="Angsana New" w:hAnsi="TH SarabunPSK" w:cs="TH SarabunPSK" w:hint="cs"/>
                <w:cs/>
              </w:rPr>
              <w:t xml:space="preserve"> </w:t>
            </w:r>
            <w:r w:rsidR="00AD6F26">
              <w:rPr>
                <w:rFonts w:ascii="TH SarabunPSK" w:eastAsia="Angsana New" w:hAnsi="TH SarabunPSK" w:cs="TH SarabunPSK" w:hint="cs"/>
                <w:cs/>
              </w:rPr>
              <w:t>การ</w:t>
            </w:r>
            <w:r w:rsidR="00FC5D73" w:rsidRPr="001061C1">
              <w:rPr>
                <w:rFonts w:ascii="TH SarabunPSK" w:eastAsia="Angsana New" w:hAnsi="TH SarabunPSK" w:cs="TH SarabunPSK"/>
                <w:cs/>
              </w:rPr>
              <w:t>จัด</w:t>
            </w:r>
            <w:r w:rsidR="00AD6F26">
              <w:rPr>
                <w:rFonts w:ascii="TH SarabunPSK" w:eastAsia="Angsana New" w:hAnsi="TH SarabunPSK" w:cs="TH SarabunPSK" w:hint="cs"/>
                <w:cs/>
              </w:rPr>
              <w:t>อบรม  ครู  อาสาสมัคร  และผู้ดูแลผู้พิการ  มีความรู้เกี่ยวกับโรคโควิด</w:t>
            </w:r>
            <w:r>
              <w:rPr>
                <w:rFonts w:ascii="TH SarabunPSK" w:eastAsia="Angsana New" w:hAnsi="TH SarabunPSK" w:cs="TH SarabunPSK" w:hint="cs"/>
                <w:cs/>
              </w:rPr>
              <w:t>-</w:t>
            </w:r>
            <w:r w:rsidR="005442CC">
              <w:rPr>
                <w:rFonts w:ascii="TH SarabunPSK" w:eastAsia="Angsana New" w:hAnsi="TH SarabunPSK" w:cs="TH SarabunPSK" w:hint="cs"/>
                <w:cs/>
              </w:rPr>
              <w:t xml:space="preserve">19  </w:t>
            </w:r>
            <w:r w:rsidR="00AD6F26">
              <w:rPr>
                <w:rFonts w:ascii="TH SarabunPSK" w:eastAsia="Angsana New" w:hAnsi="TH SarabunPSK" w:cs="TH SarabunPSK" w:hint="cs"/>
                <w:cs/>
              </w:rPr>
              <w:t xml:space="preserve">  และการใช้สื่อ</w:t>
            </w:r>
            <w:r w:rsidR="00AD6F26" w:rsidRPr="005442CC">
              <w:rPr>
                <w:rFonts w:ascii="TH SarabunIT๙" w:hAnsi="TH SarabunIT๙" w:cs="TH SarabunIT๙"/>
                <w:cs/>
              </w:rPr>
              <w:t>อุปกรณ์  พัฒนาผู้พิการตามศักยภาพรายบุคคล</w:t>
            </w:r>
            <w:r w:rsidR="00AD6F26">
              <w:rPr>
                <w:rFonts w:ascii="TH SarabunPSK" w:eastAsia="Angsana New" w:hAnsi="TH SarabunPSK" w:cs="TH SarabunPSK"/>
              </w:rPr>
              <w:t xml:space="preserve">  </w:t>
            </w:r>
            <w:r w:rsidR="00AD6F26">
              <w:rPr>
                <w:rFonts w:ascii="TH SarabunPSK" w:eastAsia="Angsana New" w:hAnsi="TH SarabunPSK" w:cs="TH SarabunPSK" w:hint="cs"/>
                <w:cs/>
              </w:rPr>
              <w:t>เพื่อนำไปฝึกผู้พิการ</w:t>
            </w:r>
            <w:r w:rsidR="003A5DE9">
              <w:rPr>
                <w:rFonts w:ascii="TH SarabunPSK" w:eastAsia="Angsana New" w:hAnsi="TH SarabunPSK" w:cs="TH SarabunPSK" w:hint="cs"/>
                <w:cs/>
              </w:rPr>
              <w:t xml:space="preserve">  </w:t>
            </w:r>
            <w:r>
              <w:rPr>
                <w:rFonts w:ascii="TH SarabunPSK" w:eastAsia="Angsana New" w:hAnsi="TH SarabunPSK" w:cs="TH SarabunPSK" w:hint="cs"/>
                <w:cs/>
              </w:rPr>
              <w:t>(อบรม ๑</w:t>
            </w:r>
            <w:r w:rsidR="00871ABA">
              <w:rPr>
                <w:rFonts w:ascii="TH SarabunPSK" w:eastAsia="Angsana New" w:hAnsi="TH SarabunPSK" w:cs="TH SarabunPSK" w:hint="cs"/>
                <w:cs/>
              </w:rPr>
              <w:t xml:space="preserve"> วัน</w:t>
            </w:r>
            <w:r w:rsidR="00AD6F26">
              <w:rPr>
                <w:rFonts w:ascii="TH SarabunPSK" w:eastAsia="Angsana New" w:hAnsi="TH SarabunPSK" w:cs="TH SarabunPSK" w:hint="cs"/>
                <w:cs/>
              </w:rPr>
              <w:t>)</w:t>
            </w:r>
          </w:p>
        </w:tc>
        <w:tc>
          <w:tcPr>
            <w:tcW w:w="2268" w:type="dxa"/>
          </w:tcPr>
          <w:p w:rsidR="00FC5D73" w:rsidRPr="001061C1" w:rsidRDefault="00871ABA" w:rsidP="00871ABA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กุมภาพันธ์ </w:t>
            </w:r>
            <w:r w:rsidR="0090698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๒๕๖๕</w:t>
            </w:r>
          </w:p>
        </w:tc>
      </w:tr>
      <w:tr w:rsidR="00871ABA" w:rsidRPr="00596C92" w:rsidTr="00AF13E3">
        <w:tc>
          <w:tcPr>
            <w:tcW w:w="7196" w:type="dxa"/>
          </w:tcPr>
          <w:p w:rsidR="00871ABA" w:rsidRPr="001061C1" w:rsidRDefault="00906989" w:rsidP="00C85A65">
            <w:pPr>
              <w:pStyle w:val="a3"/>
              <w:jc w:val="left"/>
              <w:rPr>
                <w:rFonts w:ascii="TH SarabunPSK" w:eastAsia="Angsana New" w:hAnsi="TH SarabunPSK" w:cs="TH SarabunPSK"/>
                <w:cs/>
              </w:rPr>
            </w:pPr>
            <w:r>
              <w:rPr>
                <w:rFonts w:ascii="TH SarabunPSK" w:eastAsia="Angsana New" w:hAnsi="TH SarabunPSK" w:cs="TH SarabunPSK" w:hint="cs"/>
                <w:cs/>
              </w:rPr>
              <w:t xml:space="preserve">๔. </w:t>
            </w:r>
            <w:r w:rsidR="00871ABA">
              <w:rPr>
                <w:rFonts w:ascii="TH SarabunPSK" w:eastAsia="Angsana New" w:hAnsi="TH SarabunPSK" w:cs="TH SarabunPSK" w:hint="cs"/>
                <w:cs/>
              </w:rPr>
              <w:t>การนำสื่อ</w:t>
            </w:r>
            <w:r w:rsidR="000E20B0">
              <w:rPr>
                <w:rFonts w:ascii="TH SarabunPSK" w:eastAsia="Angsana New" w:hAnsi="TH SarabunPSK" w:cs="TH SarabunPSK" w:hint="cs"/>
                <w:cs/>
              </w:rPr>
              <w:t>ไปใช้กับผู้พิการ  เพื่อจัดกิจกรรมการฝึกอ่านภาพ  อ่านคำและสะกดคำ</w:t>
            </w:r>
          </w:p>
        </w:tc>
        <w:tc>
          <w:tcPr>
            <w:tcW w:w="2268" w:type="dxa"/>
          </w:tcPr>
          <w:p w:rsidR="00871ABA" w:rsidRPr="001061C1" w:rsidRDefault="00871ABA" w:rsidP="000E20B0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กุมภาพันธ์</w:t>
            </w:r>
            <w:r w:rsidRPr="001061C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="00A33BA8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๒๕๖๕</w:t>
            </w:r>
          </w:p>
        </w:tc>
      </w:tr>
      <w:tr w:rsidR="000E20B0" w:rsidRPr="00596C92" w:rsidTr="00AF13E3">
        <w:tc>
          <w:tcPr>
            <w:tcW w:w="7196" w:type="dxa"/>
          </w:tcPr>
          <w:p w:rsidR="000E20B0" w:rsidRDefault="00906989" w:rsidP="00C85A65">
            <w:pPr>
              <w:pStyle w:val="a3"/>
              <w:jc w:val="left"/>
              <w:rPr>
                <w:rFonts w:ascii="TH SarabunPSK" w:eastAsia="Angsana New" w:hAnsi="TH SarabunPSK" w:cs="TH SarabunPSK"/>
                <w:cs/>
              </w:rPr>
            </w:pPr>
            <w:r>
              <w:rPr>
                <w:rFonts w:ascii="TH SarabunPSK" w:eastAsia="Angsana New" w:hAnsi="TH SarabunPSK" w:cs="TH SarabunPSK" w:hint="cs"/>
                <w:cs/>
              </w:rPr>
              <w:t xml:space="preserve">๕. </w:t>
            </w:r>
            <w:r w:rsidR="000E20B0">
              <w:rPr>
                <w:rFonts w:ascii="TH SarabunPSK" w:eastAsia="Angsana New" w:hAnsi="TH SarabunPSK" w:cs="TH SarabunPSK" w:hint="cs"/>
                <w:cs/>
              </w:rPr>
              <w:t>ติดตามความก้าวหน้าในการใช้สื่อ  ปรับปรุง  แก้ไข  การจัดกิจกรรม</w:t>
            </w:r>
          </w:p>
        </w:tc>
        <w:tc>
          <w:tcPr>
            <w:tcW w:w="2268" w:type="dxa"/>
          </w:tcPr>
          <w:p w:rsidR="000E20B0" w:rsidRPr="001061C1" w:rsidRDefault="000E20B0" w:rsidP="000E20B0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ถึง  กันยายน</w:t>
            </w:r>
            <w:r w:rsidR="00A33BA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 </w:t>
            </w:r>
            <w:r w:rsidR="00A33BA8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๒๕๖๕</w:t>
            </w:r>
            <w:r w:rsidRPr="001061C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    </w:t>
            </w:r>
          </w:p>
        </w:tc>
      </w:tr>
      <w:tr w:rsidR="000E20B0" w:rsidRPr="00596C92" w:rsidTr="00AF13E3">
        <w:tc>
          <w:tcPr>
            <w:tcW w:w="7196" w:type="dxa"/>
          </w:tcPr>
          <w:p w:rsidR="000E20B0" w:rsidRPr="001061C1" w:rsidRDefault="00906989" w:rsidP="00AF13E3">
            <w:pPr>
              <w:shd w:val="clear" w:color="auto" w:fill="FFFFFF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0E20B0" w:rsidRPr="001061C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E20B0" w:rsidRPr="001061C1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สรุปและประเมินผลโครงการ พร้อมรายงานผลต่อกองทุนหลักประกันสุขภาพเทศบาลตำบลคลองขุด</w:t>
            </w:r>
          </w:p>
        </w:tc>
        <w:tc>
          <w:tcPr>
            <w:tcW w:w="2268" w:type="dxa"/>
          </w:tcPr>
          <w:p w:rsidR="000E20B0" w:rsidRPr="001061C1" w:rsidRDefault="000E20B0" w:rsidP="000E20B0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พฤษภาคม</w:t>
            </w:r>
            <w:r w:rsidR="00A33BA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 </w:t>
            </w:r>
            <w:r w:rsidR="00A33BA8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๒๕๖๕</w:t>
            </w:r>
            <w:r w:rsidRPr="001061C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:rsidR="005442CC" w:rsidRDefault="005442CC" w:rsidP="00B27942">
      <w:pPr>
        <w:pStyle w:val="a3"/>
        <w:rPr>
          <w:rFonts w:ascii="TH SarabunPSK" w:eastAsia="Angsana New" w:hAnsi="TH SarabunPSK" w:cs="TH SarabunPSK"/>
          <w:b/>
          <w:bCs/>
        </w:rPr>
      </w:pPr>
    </w:p>
    <w:p w:rsidR="005442CC" w:rsidRDefault="005442CC" w:rsidP="00B27942">
      <w:pPr>
        <w:pStyle w:val="a3"/>
        <w:rPr>
          <w:rFonts w:ascii="TH SarabunPSK" w:eastAsia="Angsana New" w:hAnsi="TH SarabunPSK" w:cs="TH SarabunPSK"/>
          <w:b/>
          <w:bCs/>
        </w:rPr>
      </w:pPr>
    </w:p>
    <w:p w:rsidR="00B27942" w:rsidRPr="00596C92" w:rsidRDefault="002D25C1" w:rsidP="00B27942">
      <w:pPr>
        <w:pStyle w:val="a3"/>
        <w:rPr>
          <w:rFonts w:ascii="TH SarabunPSK" w:eastAsia="Angsana New" w:hAnsi="TH SarabunPSK" w:cs="TH SarabunPSK"/>
          <w:b/>
          <w:bCs/>
          <w:cs/>
        </w:rPr>
      </w:pPr>
      <w:r>
        <w:rPr>
          <w:rFonts w:ascii="TH SarabunPSK" w:eastAsia="Angsana New" w:hAnsi="TH SarabunPSK" w:cs="TH SarabunPSK" w:hint="cs"/>
          <w:b/>
          <w:bCs/>
          <w:cs/>
        </w:rPr>
        <w:lastRenderedPageBreak/>
        <w:t>๕</w:t>
      </w:r>
      <w:r w:rsidR="00B27942" w:rsidRPr="00596C92">
        <w:rPr>
          <w:rFonts w:ascii="TH SarabunPSK" w:eastAsia="Angsana New" w:hAnsi="TH SarabunPSK" w:cs="TH SarabunPSK"/>
          <w:b/>
          <w:bCs/>
          <w:cs/>
        </w:rPr>
        <w:t>. ระยะเวลาดำเนินการ</w:t>
      </w:r>
    </w:p>
    <w:p w:rsidR="00F10165" w:rsidRPr="005442CC" w:rsidRDefault="00B27942" w:rsidP="005442CC">
      <w:pPr>
        <w:pStyle w:val="a3"/>
        <w:spacing w:after="120"/>
        <w:ind w:firstLine="720"/>
        <w:rPr>
          <w:rFonts w:ascii="TH SarabunPSK" w:eastAsia="Angsana New" w:hAnsi="TH SarabunPSK" w:cs="TH SarabunPSK"/>
          <w:sz w:val="16"/>
          <w:szCs w:val="16"/>
        </w:rPr>
      </w:pPr>
      <w:r w:rsidRPr="00596C92">
        <w:rPr>
          <w:rFonts w:ascii="TH SarabunPSK" w:eastAsia="Angsana New" w:hAnsi="TH SarabunPSK" w:cs="TH SarabunPSK"/>
          <w:cs/>
        </w:rPr>
        <w:t xml:space="preserve"> </w:t>
      </w:r>
      <w:r w:rsidR="002D25C1">
        <w:rPr>
          <w:rFonts w:ascii="TH SarabunPSK" w:eastAsia="Angsana New" w:hAnsi="TH SarabunPSK" w:cs="TH SarabunPSK" w:hint="cs"/>
          <w:cs/>
        </w:rPr>
        <w:t>๑</w:t>
      </w:r>
      <w:r w:rsidR="003A5DE9">
        <w:rPr>
          <w:rFonts w:ascii="TH SarabunPSK" w:eastAsia="Angsana New" w:hAnsi="TH SarabunPSK" w:cs="TH SarabunPSK"/>
          <w:cs/>
        </w:rPr>
        <w:t xml:space="preserve">  </w:t>
      </w:r>
      <w:r w:rsidR="003A5DE9">
        <w:rPr>
          <w:rFonts w:ascii="TH SarabunPSK" w:eastAsia="Angsana New" w:hAnsi="TH SarabunPSK" w:cs="TH SarabunPSK" w:hint="cs"/>
          <w:cs/>
        </w:rPr>
        <w:t>มกร</w:t>
      </w:r>
      <w:r w:rsidR="003A5DE9">
        <w:rPr>
          <w:rFonts w:ascii="TH SarabunPSK" w:eastAsia="Angsana New" w:hAnsi="TH SarabunPSK" w:cs="TH SarabunPSK"/>
          <w:cs/>
        </w:rPr>
        <w:t xml:space="preserve">าคม  </w:t>
      </w:r>
      <w:r w:rsidR="002D25C1">
        <w:rPr>
          <w:rFonts w:ascii="TH SarabunPSK" w:eastAsia="Angsana New" w:hAnsi="TH SarabunPSK" w:cs="TH SarabunPSK" w:hint="cs"/>
          <w:cs/>
        </w:rPr>
        <w:t>๒๕๖๕</w:t>
      </w:r>
      <w:r w:rsidR="0002431D" w:rsidRPr="00596C92">
        <w:rPr>
          <w:rFonts w:ascii="TH SarabunPSK" w:eastAsia="Angsana New" w:hAnsi="TH SarabunPSK" w:cs="TH SarabunPSK"/>
          <w:cs/>
        </w:rPr>
        <w:t xml:space="preserve">  </w:t>
      </w:r>
      <w:r w:rsidRPr="00596C92">
        <w:rPr>
          <w:rFonts w:ascii="TH SarabunPSK" w:eastAsia="Angsana New" w:hAnsi="TH SarabunPSK" w:cs="TH SarabunPSK"/>
          <w:cs/>
        </w:rPr>
        <w:t xml:space="preserve">– </w:t>
      </w:r>
      <w:r w:rsidR="002D25C1">
        <w:rPr>
          <w:rFonts w:ascii="TH SarabunPSK" w:eastAsia="Angsana New" w:hAnsi="TH SarabunPSK" w:cs="TH SarabunPSK" w:hint="cs"/>
          <w:cs/>
        </w:rPr>
        <w:t>๓๐</w:t>
      </w:r>
      <w:r w:rsidR="0002431D" w:rsidRPr="00596C92">
        <w:rPr>
          <w:rFonts w:ascii="TH SarabunPSK" w:eastAsia="Angsana New" w:hAnsi="TH SarabunPSK" w:cs="TH SarabunPSK"/>
          <w:cs/>
        </w:rPr>
        <w:t xml:space="preserve">  </w:t>
      </w:r>
      <w:r w:rsidR="002D25C1">
        <w:rPr>
          <w:rFonts w:ascii="TH SarabunPSK" w:eastAsia="Angsana New" w:hAnsi="TH SarabunPSK" w:cs="TH SarabunPSK"/>
          <w:cs/>
        </w:rPr>
        <w:t xml:space="preserve">กันยายน </w:t>
      </w:r>
      <w:r w:rsidR="002D25C1">
        <w:rPr>
          <w:rFonts w:ascii="TH SarabunPSK" w:eastAsia="Angsana New" w:hAnsi="TH SarabunPSK" w:cs="TH SarabunPSK" w:hint="cs"/>
          <w:cs/>
        </w:rPr>
        <w:t>๒๕๖๕</w:t>
      </w:r>
    </w:p>
    <w:p w:rsidR="006A688C" w:rsidRPr="00596C92" w:rsidRDefault="00F10165" w:rsidP="006A688C">
      <w:pPr>
        <w:pStyle w:val="a3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๖</w:t>
      </w:r>
      <w:r w:rsidR="006A688C" w:rsidRPr="00596C92">
        <w:rPr>
          <w:rFonts w:ascii="TH SarabunPSK" w:eastAsia="Angsana New" w:hAnsi="TH SarabunPSK" w:cs="TH SarabunPSK"/>
          <w:b/>
          <w:bCs/>
        </w:rPr>
        <w:t xml:space="preserve">. </w:t>
      </w:r>
      <w:r w:rsidR="006A688C" w:rsidRPr="00596C92">
        <w:rPr>
          <w:rFonts w:ascii="TH SarabunPSK" w:eastAsia="Angsana New" w:hAnsi="TH SarabunPSK" w:cs="TH SarabunPSK"/>
          <w:b/>
          <w:bCs/>
          <w:cs/>
        </w:rPr>
        <w:t>สถานที่ดำเนินการ</w:t>
      </w:r>
    </w:p>
    <w:p w:rsidR="006A688C" w:rsidRDefault="0002431D" w:rsidP="006A688C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 w:rsidRPr="00BB6380">
        <w:rPr>
          <w:rFonts w:ascii="TH SarabunPSK" w:eastAsia="Angsana New" w:hAnsi="TH SarabunPSK" w:cs="TH SarabunPSK"/>
          <w:sz w:val="32"/>
          <w:szCs w:val="32"/>
          <w:cs/>
        </w:rPr>
        <w:t>ศูนย์บริการคนพิการบุคคล</w:t>
      </w:r>
      <w:proofErr w:type="spellStart"/>
      <w:r w:rsidRPr="00BB6380">
        <w:rPr>
          <w:rFonts w:ascii="TH SarabunPSK" w:eastAsia="Angsana New" w:hAnsi="TH SarabunPSK" w:cs="TH SarabunPSK"/>
          <w:sz w:val="32"/>
          <w:szCs w:val="32"/>
          <w:cs/>
        </w:rPr>
        <w:t>ออทิสติก</w:t>
      </w:r>
      <w:proofErr w:type="spellEnd"/>
      <w:r w:rsidRPr="00BB6380">
        <w:rPr>
          <w:rFonts w:ascii="TH SarabunPSK" w:eastAsia="Angsana New" w:hAnsi="TH SarabunPSK" w:cs="TH SarabunPSK"/>
          <w:sz w:val="32"/>
          <w:szCs w:val="32"/>
          <w:cs/>
        </w:rPr>
        <w:t xml:space="preserve">จังหวัดสตูล  </w:t>
      </w:r>
      <w:r w:rsidR="00253835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="00F10165">
        <w:rPr>
          <w:rFonts w:ascii="TH SarabunPSK" w:hAnsi="TH SarabunPSK" w:cs="TH SarabunPSK" w:hint="cs"/>
          <w:sz w:val="32"/>
          <w:szCs w:val="32"/>
          <w:cs/>
        </w:rPr>
        <w:t>๗</w:t>
      </w:r>
      <w:r w:rsidR="00F10165">
        <w:rPr>
          <w:rFonts w:ascii="TH SarabunPSK" w:hAnsi="TH SarabunPSK" w:cs="TH SarabunPSK"/>
          <w:sz w:val="32"/>
          <w:szCs w:val="32"/>
          <w:cs/>
        </w:rPr>
        <w:t xml:space="preserve">  ซอยคลองขุด</w:t>
      </w:r>
      <w:r w:rsidR="00544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0165">
        <w:rPr>
          <w:rFonts w:ascii="TH SarabunPSK" w:hAnsi="TH SarabunPSK" w:cs="TH SarabunPSK" w:hint="cs"/>
          <w:sz w:val="32"/>
          <w:szCs w:val="32"/>
          <w:cs/>
        </w:rPr>
        <w:t>๒๓</w:t>
      </w:r>
      <w:r w:rsidRPr="00BB638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A688C" w:rsidRPr="00BB6380">
        <w:rPr>
          <w:rFonts w:ascii="TH SarabunPSK" w:hAnsi="TH SarabunPSK" w:cs="TH SarabunPSK"/>
          <w:sz w:val="32"/>
          <w:szCs w:val="32"/>
          <w:cs/>
        </w:rPr>
        <w:t>ตำบลคลองขุด อำเภอเมือง จังหวัดสตูล</w:t>
      </w:r>
    </w:p>
    <w:p w:rsidR="00F10165" w:rsidRPr="00F10165" w:rsidRDefault="00F10165" w:rsidP="006A688C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9133A5" w:rsidRPr="00596C92" w:rsidRDefault="00F10165" w:rsidP="009133A5">
      <w:pPr>
        <w:pStyle w:val="a3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๗</w:t>
      </w:r>
      <w:r w:rsidR="009133A5" w:rsidRPr="00596C92">
        <w:rPr>
          <w:rFonts w:ascii="TH SarabunPSK" w:eastAsia="Angsana New" w:hAnsi="TH SarabunPSK" w:cs="TH SarabunPSK"/>
          <w:b/>
          <w:bCs/>
        </w:rPr>
        <w:t xml:space="preserve">. </w:t>
      </w:r>
      <w:r w:rsidR="009133A5" w:rsidRPr="00596C92">
        <w:rPr>
          <w:rFonts w:ascii="TH SarabunPSK" w:eastAsia="Angsana New" w:hAnsi="TH SarabunPSK" w:cs="TH SarabunPSK"/>
          <w:b/>
          <w:bCs/>
          <w:cs/>
        </w:rPr>
        <w:t>งบประมาณ</w:t>
      </w:r>
    </w:p>
    <w:p w:rsidR="009133A5" w:rsidRPr="005442CC" w:rsidRDefault="005442CC" w:rsidP="003D72E3">
      <w:pPr>
        <w:tabs>
          <w:tab w:val="left" w:pos="720"/>
          <w:tab w:val="left" w:pos="3686"/>
        </w:tabs>
        <w:spacing w:after="1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133A5" w:rsidRPr="00596C92">
        <w:rPr>
          <w:rFonts w:ascii="TH SarabunPSK" w:hAnsi="TH SarabunPSK" w:cs="TH SarabunPSK"/>
          <w:sz w:val="32"/>
          <w:szCs w:val="32"/>
          <w:cs/>
        </w:rPr>
        <w:t>งบ</w:t>
      </w:r>
      <w:r w:rsidR="002125EB" w:rsidRPr="00596C92">
        <w:rPr>
          <w:rFonts w:ascii="TH SarabunPSK" w:hAnsi="TH SarabunPSK" w:cs="TH SarabunPSK"/>
          <w:sz w:val="32"/>
          <w:szCs w:val="32"/>
          <w:cs/>
        </w:rPr>
        <w:t>ประมาณจากกองทุนหลักประกันสุขภาพ</w:t>
      </w:r>
      <w:r w:rsidR="009133A5" w:rsidRPr="00596C92">
        <w:rPr>
          <w:rFonts w:ascii="TH SarabunPSK" w:hAnsi="TH SarabunPSK" w:cs="TH SarabunPSK"/>
          <w:sz w:val="32"/>
          <w:szCs w:val="32"/>
          <w:cs/>
        </w:rPr>
        <w:t xml:space="preserve">เทศบาลตำบลคลองขุด  </w:t>
      </w:r>
      <w:r w:rsidR="003D72E3" w:rsidRPr="006843A9">
        <w:rPr>
          <w:rFonts w:ascii="TH SarabunIT๙" w:hAnsi="TH SarabunIT๙" w:cs="TH SarabunIT๙"/>
          <w:sz w:val="32"/>
          <w:szCs w:val="32"/>
          <w:cs/>
        </w:rPr>
        <w:t xml:space="preserve">ประเภทที่ </w:t>
      </w:r>
      <w:r w:rsidR="003D72E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D72E3" w:rsidRPr="006843A9">
        <w:rPr>
          <w:rFonts w:ascii="TH SarabunIT๙" w:hAnsi="TH SarabunIT๙" w:cs="TH SarabunIT๙"/>
          <w:sz w:val="32"/>
          <w:szCs w:val="32"/>
          <w:cs/>
        </w:rPr>
        <w:t xml:space="preserve"> สนับสนุน</w:t>
      </w:r>
      <w:r w:rsidR="003D72E3">
        <w:rPr>
          <w:rFonts w:ascii="TH SarabunIT๙" w:hAnsi="TH SarabunIT๙" w:cs="TH SarabunIT๙" w:hint="cs"/>
          <w:sz w:val="32"/>
          <w:szCs w:val="32"/>
          <w:cs/>
        </w:rPr>
        <w:t>ศูนย์เด็กเล็กหรือศูนย์อื่น หรือศูนย์พัฒนาเด็กเล็กและฟื้นฟูคุณภาพชีวิตผู้สูงอายุและคนพิการ</w:t>
      </w:r>
      <w:r w:rsidR="003D72E3" w:rsidRPr="006843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263D" w:rsidRPr="00C67943">
        <w:rPr>
          <w:rFonts w:ascii="TH SarabunIT๙" w:hAnsi="TH SarabunIT๙" w:cs="TH SarabunIT๙"/>
          <w:sz w:val="32"/>
          <w:szCs w:val="32"/>
          <w:cs/>
        </w:rPr>
        <w:t>เป็นเงิน</w:t>
      </w:r>
      <w:r w:rsidR="00FF263D" w:rsidRPr="00C67943">
        <w:rPr>
          <w:rFonts w:ascii="TH SarabunIT๙" w:hAnsi="TH SarabunIT๙" w:cs="TH SarabunIT๙"/>
          <w:sz w:val="32"/>
          <w:szCs w:val="32"/>
        </w:rPr>
        <w:t xml:space="preserve"> </w:t>
      </w:r>
      <w:r w:rsidR="00FF263D" w:rsidRPr="00C679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1BFD" w:rsidRPr="00C67943">
        <w:rPr>
          <w:rFonts w:ascii="TH SarabunIT๙" w:hAnsi="TH SarabunIT๙" w:cs="TH SarabunIT๙"/>
          <w:sz w:val="32"/>
          <w:szCs w:val="32"/>
          <w:cs/>
        </w:rPr>
        <w:t>30,</w:t>
      </w:r>
      <w:r w:rsidR="003A1BFD">
        <w:rPr>
          <w:rFonts w:ascii="TH SarabunIT๙" w:hAnsi="TH SarabunIT๙" w:cs="TH SarabunIT๙" w:hint="cs"/>
          <w:sz w:val="32"/>
          <w:szCs w:val="32"/>
          <w:cs/>
        </w:rPr>
        <w:t>93</w:t>
      </w:r>
      <w:r w:rsidR="003A1BFD" w:rsidRPr="00C67943">
        <w:rPr>
          <w:rFonts w:ascii="TH SarabunIT๙" w:hAnsi="TH SarabunIT๙" w:cs="TH SarabunIT๙"/>
          <w:sz w:val="32"/>
          <w:szCs w:val="32"/>
          <w:cs/>
        </w:rPr>
        <w:t>5 บาท  (สามหมื่น</w:t>
      </w:r>
      <w:r w:rsidR="003A1BFD">
        <w:rPr>
          <w:rFonts w:ascii="TH SarabunIT๙" w:hAnsi="TH SarabunIT๙" w:cs="TH SarabunIT๙" w:hint="cs"/>
          <w:sz w:val="32"/>
          <w:szCs w:val="32"/>
          <w:cs/>
        </w:rPr>
        <w:t>เก้าร้อยสามสิบห้า</w:t>
      </w:r>
      <w:r w:rsidR="003A1BFD" w:rsidRPr="006E5DCC">
        <w:rPr>
          <w:rFonts w:ascii="TH SarabunPSK" w:hAnsi="TH SarabunPSK" w:cs="TH SarabunPSK" w:hint="cs"/>
          <w:sz w:val="32"/>
          <w:szCs w:val="32"/>
          <w:cs/>
        </w:rPr>
        <w:t>บาทถ้วน)</w:t>
      </w:r>
      <w:r w:rsidR="003A1BFD">
        <w:rPr>
          <w:rFonts w:ascii="TH SarabunPSK" w:hAnsi="TH SarabunPSK" w:cs="TH SarabunPSK" w:hint="cs"/>
          <w:sz w:val="16"/>
          <w:szCs w:val="16"/>
          <w:cs/>
        </w:rPr>
        <w:t xml:space="preserve"> </w:t>
      </w:r>
      <w:r w:rsidR="003A1BFD">
        <w:rPr>
          <w:rFonts w:ascii="TH SarabunPSK" w:hAnsi="TH SarabunPSK" w:cs="TH SarabunPSK" w:hint="cs"/>
          <w:sz w:val="16"/>
          <w:szCs w:val="16"/>
          <w:cs/>
        </w:rPr>
        <w:t xml:space="preserve"> </w:t>
      </w:r>
      <w:r w:rsidR="009133A5" w:rsidRPr="00596C92">
        <w:rPr>
          <w:rFonts w:ascii="TH SarabunPSK" w:hAnsi="TH SarabunPSK" w:cs="TH SarabunPSK"/>
          <w:sz w:val="32"/>
          <w:szCs w:val="32"/>
          <w:cs/>
        </w:rPr>
        <w:t>โดยมีรายละเอียดดังนี้</w:t>
      </w:r>
    </w:p>
    <w:tbl>
      <w:tblPr>
        <w:tblStyle w:val="ab"/>
        <w:tblW w:w="9524" w:type="dxa"/>
        <w:tblLook w:val="04A0" w:firstRow="1" w:lastRow="0" w:firstColumn="1" w:lastColumn="0" w:noHBand="0" w:noVBand="1"/>
      </w:tblPr>
      <w:tblGrid>
        <w:gridCol w:w="534"/>
        <w:gridCol w:w="6407"/>
        <w:gridCol w:w="1418"/>
        <w:gridCol w:w="1165"/>
      </w:tblGrid>
      <w:tr w:rsidR="003A5DE9" w:rsidRPr="00156F01" w:rsidTr="00156F01">
        <w:tc>
          <w:tcPr>
            <w:tcW w:w="534" w:type="dxa"/>
          </w:tcPr>
          <w:p w:rsidR="003A5DE9" w:rsidRPr="00156F01" w:rsidRDefault="003A5DE9" w:rsidP="003A5D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407" w:type="dxa"/>
          </w:tcPr>
          <w:p w:rsidR="003A5DE9" w:rsidRPr="00156F01" w:rsidRDefault="003A5DE9" w:rsidP="003A5D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  <w:r w:rsidR="00770600"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ใช้จ่าย</w:t>
            </w:r>
          </w:p>
        </w:tc>
        <w:tc>
          <w:tcPr>
            <w:tcW w:w="1418" w:type="dxa"/>
          </w:tcPr>
          <w:p w:rsidR="003A5DE9" w:rsidRPr="00156F01" w:rsidRDefault="003A5DE9" w:rsidP="003A5D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65" w:type="dxa"/>
          </w:tcPr>
          <w:p w:rsidR="003A5DE9" w:rsidRPr="00156F01" w:rsidRDefault="003A5DE9" w:rsidP="003A5D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DE9" w:rsidTr="00156F01">
        <w:tc>
          <w:tcPr>
            <w:tcW w:w="534" w:type="dxa"/>
          </w:tcPr>
          <w:p w:rsidR="003A5DE9" w:rsidRDefault="00F10165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407" w:type="dxa"/>
          </w:tcPr>
          <w:p w:rsidR="003A5DE9" w:rsidRDefault="001824BD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การ</w:t>
            </w:r>
            <w:r w:rsidRPr="001061C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ประชุมวางแผนการดำเนินงานและเตรียมความพร้อม</w:t>
            </w:r>
          </w:p>
        </w:tc>
        <w:tc>
          <w:tcPr>
            <w:tcW w:w="1418" w:type="dxa"/>
          </w:tcPr>
          <w:p w:rsidR="003A5DE9" w:rsidRDefault="00770600" w:rsidP="000A08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65" w:type="dxa"/>
          </w:tcPr>
          <w:p w:rsidR="003A5DE9" w:rsidRDefault="003A5DE9" w:rsidP="003A5D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16DA4" w:rsidTr="00156F01">
        <w:tc>
          <w:tcPr>
            <w:tcW w:w="534" w:type="dxa"/>
            <w:vMerge w:val="restart"/>
          </w:tcPr>
          <w:p w:rsidR="00116DA4" w:rsidRDefault="00116DA4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407" w:type="dxa"/>
          </w:tcPr>
          <w:p w:rsidR="00116DA4" w:rsidRDefault="00116DA4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7977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กิจกรรมที่  ๑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 </w:t>
            </w:r>
            <w:r w:rsidRPr="00FC79A3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</w:t>
            </w:r>
            <w:r w:rsidRPr="00FC79A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จัด</w:t>
            </w:r>
            <w:r w:rsidRPr="00FC79A3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ทำและผลิตสื่ออุปกรณ์  การพัฒนาทักษะในด้านต่างๆของผู้พิการ</w:t>
            </w:r>
          </w:p>
        </w:tc>
        <w:tc>
          <w:tcPr>
            <w:tcW w:w="1418" w:type="dxa"/>
          </w:tcPr>
          <w:p w:rsidR="00116DA4" w:rsidRDefault="00116DA4" w:rsidP="001230D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</w:tcPr>
          <w:p w:rsidR="00116DA4" w:rsidRDefault="00116DA4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6DA4" w:rsidTr="00156F01">
        <w:tc>
          <w:tcPr>
            <w:tcW w:w="534" w:type="dxa"/>
            <w:vMerge/>
          </w:tcPr>
          <w:p w:rsidR="00116DA4" w:rsidRDefault="00116DA4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07" w:type="dxa"/>
          </w:tcPr>
          <w:p w:rsidR="00116DA4" w:rsidRDefault="00116DA4" w:rsidP="00B558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๒.๑  ค่าผลิตพร้อมวัสดุในการจัดทำสื่อกายอุปกรณ์ม้าโยกจำนวน  ๓  ตัว </w:t>
            </w:r>
          </w:p>
          <w:p w:rsidR="00116DA4" w:rsidRDefault="00116DA4" w:rsidP="00B558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สปริง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โช๊ครถ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ยนต์  ๓ ชุด (๕๐๐บาท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ชุด)</w:t>
            </w:r>
          </w:p>
          <w:p w:rsidR="00116DA4" w:rsidRDefault="00116DA4" w:rsidP="00B558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๒.  ลวดเชื่อม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 (๒๘๐บาท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ชุด)</w:t>
            </w:r>
          </w:p>
          <w:p w:rsidR="00116DA4" w:rsidRDefault="00116DA4" w:rsidP="00B558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๓.  สกรูเกลียวปล่อย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ถุง (๒๕๐บาท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ถุง)</w:t>
            </w:r>
          </w:p>
          <w:p w:rsidR="00116DA4" w:rsidRDefault="00116DA4" w:rsidP="00B558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๔.  สีสเปรย์ดำ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ขวด (๗๐บาท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ขวด)</w:t>
            </w:r>
          </w:p>
          <w:p w:rsidR="00116DA4" w:rsidRDefault="00116DA4" w:rsidP="00B558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๕.  สีสเปรย์เคลือบเงา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ขวด (๙๐บาท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ขวด)</w:t>
            </w:r>
          </w:p>
          <w:p w:rsidR="00116DA4" w:rsidRDefault="00116DA4" w:rsidP="00B558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๖.  ไม้ไผ่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 (๕๐๐บาท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ชุด)</w:t>
            </w:r>
          </w:p>
          <w:p w:rsidR="00116DA4" w:rsidRDefault="00116DA4" w:rsidP="00B558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๗.  ล้อรถยนต์  ๓  ล้อ (๕๐๐บาท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ชุด)</w:t>
            </w:r>
          </w:p>
          <w:p w:rsidR="00116DA4" w:rsidRPr="009F6728" w:rsidRDefault="00116DA4" w:rsidP="009F67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๘.  ค่าเชื่อมโลหะและประกอบฐาน (๔๐๐บาท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ชุด)</w:t>
            </w:r>
          </w:p>
        </w:tc>
        <w:tc>
          <w:tcPr>
            <w:tcW w:w="1418" w:type="dxa"/>
          </w:tcPr>
          <w:p w:rsidR="00116DA4" w:rsidRDefault="00116DA4" w:rsidP="00156F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16DA4" w:rsidRDefault="00116DA4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๑,๕๐๐</w:t>
            </w:r>
          </w:p>
          <w:p w:rsidR="00116DA4" w:rsidRDefault="00116DA4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๘๔๐</w:t>
            </w:r>
          </w:p>
          <w:p w:rsidR="00116DA4" w:rsidRDefault="00116DA4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๗๕๐</w:t>
            </w:r>
          </w:p>
          <w:p w:rsidR="00116DA4" w:rsidRDefault="00116DA4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๔๒๐</w:t>
            </w:r>
          </w:p>
          <w:p w:rsidR="00116DA4" w:rsidRDefault="00116DA4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๕๔๐</w:t>
            </w:r>
          </w:p>
          <w:p w:rsidR="00116DA4" w:rsidRDefault="00116DA4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๑,๕๐๐</w:t>
            </w:r>
          </w:p>
          <w:p w:rsidR="00116DA4" w:rsidRDefault="00116DA4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๑,๕๐๐</w:t>
            </w:r>
          </w:p>
          <w:p w:rsidR="00116DA4" w:rsidRPr="00183C2E" w:rsidRDefault="00116DA4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๑,๒๐๐</w:t>
            </w:r>
          </w:p>
        </w:tc>
        <w:tc>
          <w:tcPr>
            <w:tcW w:w="1165" w:type="dxa"/>
          </w:tcPr>
          <w:p w:rsidR="00116DA4" w:rsidRDefault="00116DA4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3C2E" w:rsidTr="00156F01">
        <w:tc>
          <w:tcPr>
            <w:tcW w:w="534" w:type="dxa"/>
          </w:tcPr>
          <w:p w:rsidR="00183C2E" w:rsidRDefault="00183C2E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07" w:type="dxa"/>
          </w:tcPr>
          <w:p w:rsidR="00183C2E" w:rsidRDefault="005D5F98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๒.๒</w:t>
            </w:r>
            <w:r w:rsidR="00183C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ค่ารายการผลิตสื่อภาพเคลื่อนไหว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หมวดๆละ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  ชิ้น  รวม  ๙๐  ชิ้น  จำนวน  ๒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ชุด</w:t>
            </w:r>
          </w:p>
          <w:p w:rsidR="002A2EC3" w:rsidRDefault="005D5F98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กระดาษขนาด</w:t>
            </w:r>
            <w:r w:rsidR="002A2EC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๔  ๑๕๐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แกรม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(๒๓๐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="0031003B"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รีม)</w:t>
            </w:r>
          </w:p>
          <w:p w:rsidR="002A2EC3" w:rsidRDefault="005D5F98" w:rsidP="002A2E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กระดาษ 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  </w:t>
            </w:r>
            <w:r w:rsidR="002A2EC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๔  ๘๐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แกรม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(๑๒๐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="0031003B"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รีม)</w:t>
            </w:r>
          </w:p>
          <w:p w:rsidR="002A2EC3" w:rsidRDefault="005D5F98" w:rsidP="002A2E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3665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หมึกพิมพ์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สี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เครื่อง</w:t>
            </w:r>
            <w:proofErr w:type="spellStart"/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ปริ้น</w:t>
            </w:r>
            <w:proofErr w:type="spellEnd"/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(๒๑๐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1003B"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๖ 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ขวด)</w:t>
            </w:r>
          </w:p>
          <w:p w:rsidR="002A2EC3" w:rsidRDefault="005D5F98" w:rsidP="002A2E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๔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สติ๊กเกอร์ใส  ขนาด  </w:t>
            </w:r>
            <w:r w:rsidR="002A2EC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๑๓๐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1003B"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 </w:t>
            </w:r>
            <w:r w:rsidR="009E4172">
              <w:rPr>
                <w:rFonts w:ascii="TH SarabunPSK" w:hAnsi="TH SarabunPSK" w:cs="TH SarabunPSK" w:hint="cs"/>
                <w:sz w:val="32"/>
                <w:szCs w:val="32"/>
                <w:cs/>
              </w:rPr>
              <w:t>ห่อ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2A2EC3" w:rsidRDefault="005D5F98" w:rsidP="002A2E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๕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C72A0"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แผ่นพลา</w:t>
            </w:r>
            <w:proofErr w:type="spellStart"/>
            <w:r w:rsidR="007C72A0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ติก</w:t>
            </w:r>
            <w:proofErr w:type="spellEnd"/>
            <w:r w:rsidR="007C72A0">
              <w:rPr>
                <w:rFonts w:ascii="TH SarabunPSK" w:hAnsi="TH SarabunPSK" w:cs="TH SarabunPSK" w:hint="cs"/>
                <w:sz w:val="32"/>
                <w:szCs w:val="32"/>
                <w:cs/>
              </w:rPr>
              <w:t>ใส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ขนาด  </w:t>
            </w:r>
            <w:r w:rsidR="002A2EC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๑๑๐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1003B"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 </w:t>
            </w:r>
            <w:r w:rsidR="009E4172">
              <w:rPr>
                <w:rFonts w:ascii="TH SarabunPSK" w:hAnsi="TH SarabunPSK" w:cs="TH SarabunPSK" w:hint="cs"/>
                <w:sz w:val="32"/>
                <w:szCs w:val="32"/>
                <w:cs/>
              </w:rPr>
              <w:t>ห่อ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7C72A0" w:rsidRDefault="005D5F98" w:rsidP="002A2E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๖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C72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กระดาษปกสี  ขนาด  </w:t>
            </w:r>
            <w:r w:rsidR="007C72A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7C72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>(๒๕๐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1003B"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 w:rsidR="00FC79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 </w:t>
            </w:r>
            <w:r w:rsidR="00656B24">
              <w:rPr>
                <w:rFonts w:ascii="TH SarabunPSK" w:hAnsi="TH SarabunPSK" w:cs="TH SarabunPSK" w:hint="cs"/>
                <w:sz w:val="32"/>
                <w:szCs w:val="32"/>
                <w:cs/>
              </w:rPr>
              <w:t>รีม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7C72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2A2EC3" w:rsidRDefault="00FC79A3" w:rsidP="002A2E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๗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6D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หลอดดูดน้ำ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(๒๐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1003B"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 </w:t>
            </w:r>
            <w:r w:rsidR="009E4172">
              <w:rPr>
                <w:rFonts w:ascii="TH SarabunPSK" w:hAnsi="TH SarabunPSK" w:cs="TH SarabunPSK" w:hint="cs"/>
                <w:sz w:val="32"/>
                <w:szCs w:val="32"/>
                <w:cs/>
              </w:rPr>
              <w:t>ถุง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5A58B3" w:rsidRDefault="00BA46CF" w:rsidP="003A5D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๘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ตะเกียบ 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1003B"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๔๕ </w:t>
            </w:r>
            <w:r w:rsidR="009E4172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</w:t>
            </w:r>
            <w:r w:rsidR="003100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2A2E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</w:tcPr>
          <w:p w:rsidR="00183C2E" w:rsidRDefault="00183C2E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56B24" w:rsidRDefault="00656B24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56B24" w:rsidRDefault="00BA46CF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๖๙๐</w:t>
            </w:r>
          </w:p>
          <w:p w:rsidR="00656B24" w:rsidRDefault="00BA46CF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๖๐๐</w:t>
            </w:r>
          </w:p>
          <w:p w:rsidR="00656B24" w:rsidRDefault="00BA46CF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๑,๒๖๐</w:t>
            </w:r>
          </w:p>
          <w:p w:rsidR="00656B24" w:rsidRDefault="00BA46CF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๖๕๐</w:t>
            </w:r>
          </w:p>
          <w:p w:rsidR="00656B24" w:rsidRDefault="00BA46CF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๒๒๐</w:t>
            </w:r>
          </w:p>
          <w:p w:rsidR="00656B24" w:rsidRDefault="00BA46CF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</w:p>
          <w:p w:rsidR="00656B24" w:rsidRDefault="00BA46CF" w:rsidP="00183C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</w:p>
          <w:p w:rsidR="00656B24" w:rsidRDefault="00BA46CF" w:rsidP="00156F0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๔๕๐</w:t>
            </w:r>
          </w:p>
        </w:tc>
        <w:tc>
          <w:tcPr>
            <w:tcW w:w="1165" w:type="dxa"/>
          </w:tcPr>
          <w:p w:rsidR="00183C2E" w:rsidRDefault="00183C2E" w:rsidP="003A5D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56F01" w:rsidRDefault="00156F01" w:rsidP="00B97AEF">
      <w:pPr>
        <w:tabs>
          <w:tab w:val="left" w:pos="720"/>
          <w:tab w:val="left" w:pos="3686"/>
        </w:tabs>
        <w:rPr>
          <w:rFonts w:ascii="TH SarabunPSK" w:hAnsi="TH SarabunPSK" w:cs="TH SarabunPSK"/>
          <w:sz w:val="32"/>
          <w:szCs w:val="32"/>
        </w:rPr>
      </w:pPr>
    </w:p>
    <w:p w:rsidR="00156F01" w:rsidRDefault="00156F01" w:rsidP="00B97AEF">
      <w:pPr>
        <w:tabs>
          <w:tab w:val="left" w:pos="720"/>
          <w:tab w:val="left" w:pos="3686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b"/>
        <w:tblW w:w="9524" w:type="dxa"/>
        <w:tblLook w:val="04A0" w:firstRow="1" w:lastRow="0" w:firstColumn="1" w:lastColumn="0" w:noHBand="0" w:noVBand="1"/>
      </w:tblPr>
      <w:tblGrid>
        <w:gridCol w:w="534"/>
        <w:gridCol w:w="6407"/>
        <w:gridCol w:w="1418"/>
        <w:gridCol w:w="1165"/>
      </w:tblGrid>
      <w:tr w:rsidR="00156F01" w:rsidRPr="00156F01" w:rsidTr="004F76E0">
        <w:tc>
          <w:tcPr>
            <w:tcW w:w="534" w:type="dxa"/>
          </w:tcPr>
          <w:p w:rsidR="00156F01" w:rsidRPr="00156F01" w:rsidRDefault="00156F01" w:rsidP="004F7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6407" w:type="dxa"/>
          </w:tcPr>
          <w:p w:rsidR="00156F01" w:rsidRPr="00156F01" w:rsidRDefault="00156F01" w:rsidP="004F7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รายการใช้จ่าย</w:t>
            </w:r>
          </w:p>
        </w:tc>
        <w:tc>
          <w:tcPr>
            <w:tcW w:w="1418" w:type="dxa"/>
          </w:tcPr>
          <w:p w:rsidR="00156F01" w:rsidRPr="00156F01" w:rsidRDefault="00156F01" w:rsidP="004F7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65" w:type="dxa"/>
          </w:tcPr>
          <w:p w:rsidR="00156F01" w:rsidRPr="00156F01" w:rsidRDefault="00156F01" w:rsidP="004F7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6F01" w:rsidTr="004F76E0">
        <w:tc>
          <w:tcPr>
            <w:tcW w:w="534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07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๙.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สก๊อต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เทปใส 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¾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นิ้ว (๔๕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ม้วน)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๑๐.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ฟิวเจอร์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บอร์ดเล็ก ๔๐ บาท (๔๐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 แผ่น)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๑๑.  หมึกพิมพ์ดำ เครื่อง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ปริ้น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(๒๑๐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 ขวด) 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๑๒.  ค่าถ่ายเอกสาร (๑๐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 ชุด)</w:t>
            </w:r>
          </w:p>
        </w:tc>
        <w:tc>
          <w:tcPr>
            <w:tcW w:w="1418" w:type="dxa"/>
          </w:tcPr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๑๓๕</w:t>
            </w: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๔๘๐</w:t>
            </w: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๔๒๐</w:t>
            </w: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๑๘๐</w:t>
            </w:r>
          </w:p>
        </w:tc>
        <w:tc>
          <w:tcPr>
            <w:tcW w:w="1165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6F01" w:rsidTr="004F76E0">
        <w:tc>
          <w:tcPr>
            <w:tcW w:w="534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07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รายการสมุดภาพ  ๕  เล่ม  แบบฝึกอ่าน  ๕  เล่ม</w:t>
            </w:r>
            <w:r w:rsidR="003261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และแบบฝึกเขียน  ๓  แบบๆละ  ๑๐ เล่ม รวม  ๔๐  เล่ม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๑. กระดาษสี  ขนาด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 ๘๐แกรม(๓๐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ห่อ)  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๒. แผ่นพลาสติกเคลือบขนาด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 (๒๒๐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ห่อ)  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๓. แฟ้มสมุดภาพ  ขนาด 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 (๘๐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เล่ม)  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๔. ซองพลาสติกใส ขนาด 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(๓๐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ห่อ)  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๕.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สติ้กเตอร์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สีคละ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 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(๑๔๐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ห่อ)  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๖. แผ่นพลา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ใส ขนาด 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(๑๑๐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ห่อ)  </w:t>
            </w:r>
          </w:p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๗. ค่าถ่ายเอกสาร  (๒๐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ชุด)  </w:t>
            </w:r>
          </w:p>
        </w:tc>
        <w:tc>
          <w:tcPr>
            <w:tcW w:w="1418" w:type="dxa"/>
          </w:tcPr>
          <w:p w:rsidR="00156F01" w:rsidRPr="000A082B" w:rsidRDefault="00156F01" w:rsidP="004F76E0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๓๐๐</w:t>
            </w: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๑,๑๐๐</w:t>
            </w: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๙๖๐</w:t>
            </w: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๓๐๐</w:t>
            </w: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๗๐๐</w:t>
            </w: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๑๑๐</w:t>
            </w:r>
          </w:p>
          <w:p w:rsidR="00156F01" w:rsidRPr="000A082B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๘๐๐</w:t>
            </w:r>
          </w:p>
        </w:tc>
        <w:tc>
          <w:tcPr>
            <w:tcW w:w="1165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6F01" w:rsidTr="004F76E0">
        <w:tc>
          <w:tcPr>
            <w:tcW w:w="534" w:type="dxa"/>
            <w:vMerge w:val="restart"/>
          </w:tcPr>
          <w:p w:rsidR="00156F01" w:rsidRDefault="00156F01" w:rsidP="004F7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407" w:type="dxa"/>
          </w:tcPr>
          <w:p w:rsidR="00156F01" w:rsidRPr="005A58B3" w:rsidRDefault="00156F01" w:rsidP="004F76E0">
            <w:pPr>
              <w:rPr>
                <w:rFonts w:ascii="TH SarabunPSK" w:eastAsia="Angsana New" w:hAnsi="TH SarabunPSK" w:cs="TH SarabunPSK"/>
              </w:rPr>
            </w:pPr>
            <w:r w:rsidRPr="009E7977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กิจกรรมที่  ๒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 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</w:t>
            </w:r>
            <w:r w:rsidRPr="0057620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จัด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อบรม  ครู  อาสาสมัคร  และผู้ดูแล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ผู้พิการ  มีความ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รู้เกี่ยวกับโรคโควิด 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๑๙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และการใช้สื่อ</w:t>
            </w: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 พัฒนาผู้พิการตามศักยภาพรายบุคคล</w:t>
            </w:r>
            <w:r w:rsidRPr="0057620D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เพื่อนำไปฝึกผู้พิการ  (อบรม  ๑  วัน  ฝึก  ๓๐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วัน)</w:t>
            </w:r>
          </w:p>
        </w:tc>
        <w:tc>
          <w:tcPr>
            <w:tcW w:w="1418" w:type="dxa"/>
          </w:tcPr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5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6F01" w:rsidTr="004F76E0">
        <w:tc>
          <w:tcPr>
            <w:tcW w:w="534" w:type="dxa"/>
            <w:vMerge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:rsidR="00156F01" w:rsidRPr="0057620D" w:rsidRDefault="00156F01" w:rsidP="004F76E0">
            <w:pPr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๓.๑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การ</w:t>
            </w:r>
            <w:r w:rsidRPr="0057620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จัด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อบรม  ครู  อาสาสมัคร  และผู้ดูแลผู้พิการ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มีความรู้เกี่ยวกับโรคโควิด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๑๙ 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และการใช้สื่อ</w:t>
            </w: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 พัฒนาผู้พิการตามศักยภาพรายบุคคล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 ๒๕ คน เวลา ๑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วัน</w:t>
            </w:r>
            <w:r w:rsidRPr="0057620D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</w:t>
            </w:r>
          </w:p>
          <w:p w:rsidR="00156F01" w:rsidRPr="0057620D" w:rsidRDefault="00156F01" w:rsidP="004F76E0">
            <w:pPr>
              <w:tabs>
                <w:tab w:val="left" w:pos="72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ค่าอาหารว่างและเครื่องดื่ม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มื้อ)</w:t>
            </w:r>
          </w:p>
          <w:p w:rsidR="00156F01" w:rsidRPr="0057620D" w:rsidRDefault="00156F01" w:rsidP="004F76E0">
            <w:pPr>
              <w:tabs>
                <w:tab w:val="left" w:pos="72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620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กลางวัน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  <w:r w:rsidR="00D85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บาท)</w:t>
            </w:r>
          </w:p>
          <w:p w:rsidR="00156F01" w:rsidRPr="0057620D" w:rsidRDefault="00156F01" w:rsidP="004F76E0">
            <w:pPr>
              <w:tabs>
                <w:tab w:val="left" w:pos="72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7620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ค่าตอบแทนวิทยากรกลุ่ม (๖๐๐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ช.ม.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คน)</w:t>
            </w:r>
          </w:p>
          <w:p w:rsidR="00156F01" w:rsidRPr="0057620D" w:rsidRDefault="00156F01" w:rsidP="004F76E0">
            <w:pPr>
              <w:tabs>
                <w:tab w:val="left" w:pos="72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ค่าตอบแทนวิทยากรกลุ่ม (๖๐๐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ช.ม.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156F01" w:rsidRPr="0057620D" w:rsidRDefault="00156F01" w:rsidP="004F76E0">
            <w:pPr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ค่าชุดอุปกรณ์ป้องกันโรคโควิด-๑๙  มี  แอลกอฮอล์  หน้ากากอนามัย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และถุงใส่อุปกรณ์</w:t>
            </w:r>
            <w:r w:rsidRPr="0057620D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 (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๑๒๐</w:t>
            </w:r>
            <w:r w:rsidR="00D85D74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บาท</w:t>
            </w:r>
            <w:r w:rsidRPr="0057620D">
              <w:rPr>
                <w:rFonts w:ascii="TH SarabunPSK" w:hAnsi="TH SarabunPSK" w:cs="TH SarabunPSK"/>
                <w:sz w:val="32"/>
                <w:szCs w:val="32"/>
              </w:rPr>
              <w:t xml:space="preserve"> x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๒๕</w:t>
            </w:r>
            <w:r w:rsidR="00D85D74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7620D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ชุด)</w:t>
            </w:r>
          </w:p>
          <w:p w:rsidR="00156F01" w:rsidRPr="005A58B3" w:rsidRDefault="00156F01" w:rsidP="004F76E0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57620D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๖</w:t>
            </w:r>
            <w:r w:rsidRPr="0057620D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 ค่าห้องประชุม  ๑  วัน</w:t>
            </w:r>
            <w:r w:rsidR="00956FFE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ๆ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ละ  ๒,๐๐๐</w:t>
            </w:r>
            <w:r w:rsidRPr="0057620D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1418" w:type="dxa"/>
          </w:tcPr>
          <w:p w:rsidR="00156F01" w:rsidRPr="001230DC" w:rsidRDefault="00156F01" w:rsidP="004F76E0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56F01" w:rsidRDefault="00156F01" w:rsidP="004F76E0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  <w:p w:rsidR="00156F01" w:rsidRDefault="00156F01" w:rsidP="004F76E0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  <w:p w:rsidR="00156F01" w:rsidRDefault="00156F01" w:rsidP="004F76E0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  <w:p w:rsidR="00156F01" w:rsidRPr="009E7977" w:rsidRDefault="00156F01" w:rsidP="004F76E0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  <w:p w:rsidR="00156F01" w:rsidRPr="009C6769" w:rsidRDefault="00156F01" w:rsidP="004F76E0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156F01" w:rsidRDefault="00156F01" w:rsidP="004F7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๑,๒๕๐</w:t>
            </w:r>
          </w:p>
          <w:p w:rsidR="004A2A20" w:rsidRPr="004A2A20" w:rsidRDefault="004A2A20" w:rsidP="004F76E0">
            <w:pPr>
              <w:jc w:val="right"/>
              <w:rPr>
                <w:rFonts w:ascii="TH SarabunIT๙" w:hAnsi="TH SarabunIT๙" w:cs="TH SarabunIT๙"/>
                <w:sz w:val="4"/>
                <w:szCs w:val="4"/>
                <w:cs/>
              </w:rPr>
            </w:pPr>
          </w:p>
          <w:p w:rsidR="00156F01" w:rsidRDefault="00156F01" w:rsidP="004F7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1,500</w:t>
            </w:r>
          </w:p>
          <w:p w:rsidR="004A2A20" w:rsidRPr="004A2A20" w:rsidRDefault="004A2A20" w:rsidP="004F76E0">
            <w:pPr>
              <w:jc w:val="right"/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156F01" w:rsidRPr="005442CC" w:rsidRDefault="00156F01" w:rsidP="004F7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๑,๒๐๐</w:t>
            </w:r>
          </w:p>
          <w:p w:rsidR="00156F01" w:rsidRPr="004A2A20" w:rsidRDefault="00156F01" w:rsidP="004F76E0">
            <w:pPr>
              <w:jc w:val="right"/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156F01" w:rsidRDefault="00156F01" w:rsidP="0025643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๒,๔๐๐</w:t>
            </w:r>
          </w:p>
          <w:p w:rsidR="00156F01" w:rsidRPr="005442CC" w:rsidRDefault="00156F01" w:rsidP="004F7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๓,๐๐๐</w:t>
            </w:r>
          </w:p>
          <w:p w:rsidR="00156F01" w:rsidRPr="00156F01" w:rsidRDefault="00156F01" w:rsidP="004F76E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1165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6F01" w:rsidTr="004F76E0">
        <w:tc>
          <w:tcPr>
            <w:tcW w:w="534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:rsidR="00156F01" w:rsidRPr="0057620D" w:rsidRDefault="00156F01" w:rsidP="004F76E0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๓.๒</w:t>
            </w:r>
            <w:r w:rsidRPr="0057620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ครู  อาสาสมัคร  และผู้ดูแลผู้พิการ  นำสื่ออุปกรณ์</w:t>
            </w:r>
            <w:r w:rsidRPr="0057620D">
              <w:rPr>
                <w:rFonts w:ascii="TH SarabunPSK" w:hAnsi="TH SarabunPSK" w:cs="TH SarabunPSK" w:hint="cs"/>
                <w:sz w:val="32"/>
                <w:szCs w:val="32"/>
                <w:shd w:val="clear" w:color="auto" w:fill="F5F5F5"/>
                <w:cs/>
              </w:rPr>
              <w:t xml:space="preserve">  </w:t>
            </w:r>
            <w:r w:rsidRPr="005442CC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พัฒนาผู้พิการตามศักยภาพรายบุคคล</w:t>
            </w:r>
            <w:r w:rsidRPr="0057620D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418" w:type="dxa"/>
          </w:tcPr>
          <w:p w:rsidR="00156F01" w:rsidRDefault="00156F01" w:rsidP="004F76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5" w:type="dxa"/>
          </w:tcPr>
          <w:p w:rsidR="00156F01" w:rsidRDefault="00156F01" w:rsidP="004F7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56F01" w:rsidRPr="00156F01" w:rsidRDefault="00156F01" w:rsidP="00B97AEF">
      <w:pPr>
        <w:tabs>
          <w:tab w:val="left" w:pos="720"/>
          <w:tab w:val="left" w:pos="3686"/>
        </w:tabs>
        <w:rPr>
          <w:rFonts w:ascii="TH SarabunPSK" w:hAnsi="TH SarabunPSK" w:cs="TH SarabunPSK"/>
          <w:sz w:val="32"/>
          <w:szCs w:val="32"/>
        </w:rPr>
      </w:pPr>
    </w:p>
    <w:p w:rsidR="00156F01" w:rsidRDefault="00156F01" w:rsidP="00B97AEF">
      <w:pPr>
        <w:tabs>
          <w:tab w:val="left" w:pos="720"/>
          <w:tab w:val="left" w:pos="3686"/>
        </w:tabs>
        <w:rPr>
          <w:rFonts w:ascii="TH SarabunPSK" w:hAnsi="TH SarabunPSK" w:cs="TH SarabunPSK"/>
          <w:sz w:val="32"/>
          <w:szCs w:val="32"/>
        </w:rPr>
      </w:pPr>
    </w:p>
    <w:p w:rsidR="00156F01" w:rsidRDefault="00156F01" w:rsidP="00B97AEF">
      <w:pPr>
        <w:tabs>
          <w:tab w:val="left" w:pos="720"/>
          <w:tab w:val="left" w:pos="3686"/>
        </w:tabs>
        <w:rPr>
          <w:rFonts w:ascii="TH SarabunPSK" w:hAnsi="TH SarabunPSK" w:cs="TH SarabunPSK"/>
          <w:sz w:val="32"/>
          <w:szCs w:val="32"/>
        </w:rPr>
      </w:pPr>
    </w:p>
    <w:p w:rsidR="00156F01" w:rsidRDefault="00156F01" w:rsidP="00B97AEF">
      <w:pPr>
        <w:tabs>
          <w:tab w:val="left" w:pos="720"/>
          <w:tab w:val="left" w:pos="3686"/>
        </w:tabs>
        <w:rPr>
          <w:rFonts w:ascii="TH SarabunPSK" w:hAnsi="TH SarabunPSK" w:cs="TH SarabunPSK"/>
          <w:sz w:val="32"/>
          <w:szCs w:val="32"/>
        </w:rPr>
      </w:pPr>
    </w:p>
    <w:p w:rsidR="00156F01" w:rsidRDefault="00156F01" w:rsidP="00B97AEF">
      <w:pPr>
        <w:tabs>
          <w:tab w:val="left" w:pos="720"/>
          <w:tab w:val="left" w:pos="3686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b"/>
        <w:tblW w:w="9524" w:type="dxa"/>
        <w:tblLook w:val="04A0" w:firstRow="1" w:lastRow="0" w:firstColumn="1" w:lastColumn="0" w:noHBand="0" w:noVBand="1"/>
      </w:tblPr>
      <w:tblGrid>
        <w:gridCol w:w="534"/>
        <w:gridCol w:w="5197"/>
        <w:gridCol w:w="2126"/>
        <w:gridCol w:w="1667"/>
      </w:tblGrid>
      <w:tr w:rsidR="00156F01" w:rsidRPr="00156F01" w:rsidTr="00156F01">
        <w:tc>
          <w:tcPr>
            <w:tcW w:w="534" w:type="dxa"/>
          </w:tcPr>
          <w:p w:rsidR="00156F01" w:rsidRPr="00156F01" w:rsidRDefault="00156F01" w:rsidP="004F7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197" w:type="dxa"/>
          </w:tcPr>
          <w:p w:rsidR="00156F01" w:rsidRPr="00156F01" w:rsidRDefault="00156F01" w:rsidP="004F7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รายการใช้จ่าย</w:t>
            </w:r>
          </w:p>
        </w:tc>
        <w:tc>
          <w:tcPr>
            <w:tcW w:w="2126" w:type="dxa"/>
          </w:tcPr>
          <w:p w:rsidR="00156F01" w:rsidRPr="00156F01" w:rsidRDefault="00156F01" w:rsidP="004F7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667" w:type="dxa"/>
          </w:tcPr>
          <w:p w:rsidR="00156F01" w:rsidRPr="00156F01" w:rsidRDefault="00156F01" w:rsidP="004F7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F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6F01" w:rsidTr="004F76E0">
        <w:tc>
          <w:tcPr>
            <w:tcW w:w="534" w:type="dxa"/>
          </w:tcPr>
          <w:p w:rsidR="00156F01" w:rsidRDefault="00156F01" w:rsidP="004F76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197" w:type="dxa"/>
          </w:tcPr>
          <w:p w:rsidR="00156F01" w:rsidRDefault="00156F01" w:rsidP="004F76E0">
            <w:pPr>
              <w:tabs>
                <w:tab w:val="left" w:pos="72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E7977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กิจกรรมที่  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57CFD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ค่าวัสดุอุปกรณ์อื่นๆ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156F01" w:rsidRDefault="00156F01" w:rsidP="004F76E0">
            <w:pPr>
              <w:tabs>
                <w:tab w:val="left" w:pos="72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457C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ค่าวัสดุอุปกรณ์อื่นๆที่ใช้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457C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ถ่ายเอกสารจัดทำรายงาน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156F01" w:rsidRDefault="00156F01" w:rsidP="004F76E0">
            <w:pPr>
              <w:tabs>
                <w:tab w:val="left" w:pos="72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จำนวน ๒</w:t>
            </w:r>
            <w:r w:rsidRPr="00457C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D85D74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  <w:r w:rsidR="00D85D74" w:rsidRPr="00D85D74">
              <w:rPr>
                <w:rFonts w:ascii="TH SarabunIT๙" w:hAnsi="TH SarabunIT๙" w:cs="TH SarabunIT๙"/>
                <w:sz w:val="32"/>
                <w:szCs w:val="32"/>
                <w:cs/>
              </w:rPr>
              <w:t>ๆ ละ 300 บาท</w:t>
            </w:r>
            <w:r w:rsidRPr="00D85D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เป็นเงิน  ๖๐๐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บาท</w:t>
            </w:r>
          </w:p>
          <w:p w:rsidR="00156F01" w:rsidRPr="00366544" w:rsidRDefault="00156F01" w:rsidP="004F76E0">
            <w:pPr>
              <w:tabs>
                <w:tab w:val="left" w:pos="72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596C92">
              <w:rPr>
                <w:rFonts w:ascii="TH SarabunPSK" w:hAnsi="TH SarabunPSK" w:cs="TH SarabunPSK"/>
                <w:sz w:val="32"/>
                <w:szCs w:val="32"/>
                <w:cs/>
              </w:rPr>
              <w:t>ค่าไวนิลประชาสัมพันธ์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โครงการขนาด ๒</w:t>
            </w:r>
            <w:r w:rsidRPr="00B97AEF">
              <w:rPr>
                <w:rFonts w:ascii="TH SarabunPSK" w:hAnsi="TH SarabunPSK" w:cs="TH SarabunPSK"/>
                <w:sz w:val="18"/>
                <w:szCs w:val="18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 เมตร  ตารางเมตรละ </w:t>
            </w:r>
            <w:r w:rsidRPr="00156F01">
              <w:rPr>
                <w:rFonts w:ascii="TH SarabunIT๙" w:hAnsi="TH SarabunIT๙" w:cs="TH SarabunIT๙"/>
                <w:sz w:val="32"/>
                <w:szCs w:val="32"/>
                <w:cs/>
              </w:rPr>
              <w:t>120 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าท</w:t>
            </w:r>
            <w:r w:rsidR="00D85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156F01" w:rsidRPr="004A2A20" w:rsidRDefault="00156F01" w:rsidP="004F76E0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156F01" w:rsidRPr="004A2A20" w:rsidRDefault="00156F01" w:rsidP="004F76E0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156F01" w:rsidRPr="004A2A20" w:rsidRDefault="00156F01" w:rsidP="004F7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A2A20">
              <w:rPr>
                <w:rFonts w:ascii="TH SarabunIT๙" w:hAnsi="TH SarabunIT๙" w:cs="TH SarabunIT๙"/>
                <w:sz w:val="32"/>
                <w:szCs w:val="32"/>
                <w:cs/>
              </w:rPr>
              <w:t>๖๐๐</w:t>
            </w:r>
          </w:p>
          <w:p w:rsidR="00156F01" w:rsidRPr="004A2A20" w:rsidRDefault="00156F01" w:rsidP="004F7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6F01" w:rsidRPr="004A2A20" w:rsidRDefault="004A2A20" w:rsidP="004F76E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A20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  <w:r w:rsidR="00156F01" w:rsidRPr="004A2A2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667" w:type="dxa"/>
          </w:tcPr>
          <w:p w:rsidR="00156F01" w:rsidRPr="004A2A20" w:rsidRDefault="00156F01" w:rsidP="004F76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82FDA" w:rsidRPr="00682FDA" w:rsidRDefault="00682FDA" w:rsidP="00156F01">
      <w:pPr>
        <w:tabs>
          <w:tab w:val="left" w:pos="720"/>
          <w:tab w:val="left" w:pos="3686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D759AC" w:rsidRDefault="004A5658" w:rsidP="009133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* หมายเหตุ </w:t>
      </w:r>
      <w:r w:rsidRPr="00596C92">
        <w:rPr>
          <w:rFonts w:ascii="TH SarabunPSK" w:hAnsi="TH SarabunPSK" w:cs="TH SarabunPSK"/>
          <w:sz w:val="32"/>
          <w:szCs w:val="32"/>
          <w:cs/>
        </w:rPr>
        <w:t>ทุกรายการสามารถถัว</w:t>
      </w:r>
      <w:r w:rsidR="001E7CE1" w:rsidRPr="00596C92">
        <w:rPr>
          <w:rFonts w:ascii="TH SarabunPSK" w:hAnsi="TH SarabunPSK" w:cs="TH SarabunPSK"/>
          <w:sz w:val="32"/>
          <w:szCs w:val="32"/>
          <w:cs/>
        </w:rPr>
        <w:t>จ่าย</w:t>
      </w:r>
      <w:r w:rsidRPr="00596C92">
        <w:rPr>
          <w:rFonts w:ascii="TH SarabunPSK" w:hAnsi="TH SarabunPSK" w:cs="TH SarabunPSK"/>
          <w:sz w:val="32"/>
          <w:szCs w:val="32"/>
          <w:cs/>
        </w:rPr>
        <w:t>กันได้</w:t>
      </w:r>
    </w:p>
    <w:p w:rsidR="001061C1" w:rsidRPr="00601A5D" w:rsidRDefault="001061C1" w:rsidP="009133A5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125EB" w:rsidRPr="00596C92" w:rsidRDefault="00992118" w:rsidP="002125EB">
      <w:pPr>
        <w:pStyle w:val="a3"/>
        <w:rPr>
          <w:rFonts w:ascii="TH SarabunPSK" w:eastAsia="Angsana New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 w:rsidR="002125EB" w:rsidRPr="00596C92">
        <w:rPr>
          <w:rFonts w:ascii="TH SarabunPSK" w:hAnsi="TH SarabunPSK" w:cs="TH SarabunPSK"/>
          <w:b/>
          <w:bCs/>
          <w:cs/>
        </w:rPr>
        <w:t>. ผลที่คาดว่าจะได้รับ</w:t>
      </w:r>
    </w:p>
    <w:p w:rsidR="008E78AF" w:rsidRPr="00256432" w:rsidRDefault="00B27942" w:rsidP="0025643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ผลผลิต</w:t>
      </w:r>
    </w:p>
    <w:p w:rsidR="008E78AF" w:rsidRPr="00992118" w:rsidRDefault="00992118" w:rsidP="008E78AF">
      <w:pPr>
        <w:rPr>
          <w:rFonts w:ascii="TH SarabunPSK" w:hAnsi="TH SarabunPSK" w:cs="TH SarabunPSK"/>
          <w:sz w:val="32"/>
          <w:szCs w:val="32"/>
        </w:rPr>
      </w:pPr>
      <w:r w:rsidRPr="0099211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92118"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="008E78AF" w:rsidRPr="00992118">
        <w:rPr>
          <w:rFonts w:ascii="TH SarabunPSK" w:hAnsi="TH SarabunPSK" w:cs="TH SarabunPSK" w:hint="cs"/>
          <w:sz w:val="32"/>
          <w:szCs w:val="32"/>
          <w:cs/>
        </w:rPr>
        <w:t>. สื่อพัฒนาทักษะทางร่างกาย  ทางสติปัญญา  และทางการพูดและภาษา</w:t>
      </w:r>
    </w:p>
    <w:p w:rsidR="00536EA6" w:rsidRPr="00992118" w:rsidRDefault="00536466" w:rsidP="00536EA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๑.๑  สื่อกายอุปกรณ์ม้าโยกจำนวน  ๓</w:t>
      </w:r>
      <w:r w:rsidR="00536EA6" w:rsidRPr="00992118">
        <w:rPr>
          <w:rFonts w:ascii="TH SarabunPSK" w:hAnsi="TH SarabunPSK" w:cs="TH SarabunPSK" w:hint="cs"/>
          <w:sz w:val="32"/>
          <w:szCs w:val="32"/>
          <w:cs/>
        </w:rPr>
        <w:t xml:space="preserve">  ตัว </w:t>
      </w:r>
    </w:p>
    <w:p w:rsidR="00536EA6" w:rsidRPr="00992118" w:rsidRDefault="00923C50" w:rsidP="00536EA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๑.๒  สื่อภาพเคลื่อนไหว  </w:t>
      </w:r>
      <w:r w:rsidR="00536466">
        <w:rPr>
          <w:rFonts w:ascii="TH SarabunPSK" w:hAnsi="TH SarabunPSK" w:cs="TH SarabunPSK" w:hint="cs"/>
          <w:sz w:val="32"/>
          <w:szCs w:val="32"/>
          <w:cs/>
        </w:rPr>
        <w:t>๙</w:t>
      </w:r>
      <w:r w:rsidR="00536EA6" w:rsidRPr="00992118">
        <w:rPr>
          <w:rFonts w:ascii="TH SarabunPSK" w:hAnsi="TH SarabunPSK" w:cs="TH SarabunPSK" w:hint="cs"/>
          <w:sz w:val="32"/>
          <w:szCs w:val="32"/>
          <w:cs/>
        </w:rPr>
        <w:t xml:space="preserve">  หมวดๆละ  </w:t>
      </w:r>
      <w:r w:rsidR="007E61DE">
        <w:rPr>
          <w:rFonts w:ascii="TH SarabunPSK" w:hAnsi="TH SarabunPSK" w:cs="TH SarabunPSK" w:hint="cs"/>
          <w:sz w:val="32"/>
          <w:szCs w:val="32"/>
          <w:cs/>
        </w:rPr>
        <w:t xml:space="preserve">๑๐  ชิ้น  </w:t>
      </w:r>
      <w:r w:rsidR="00536466">
        <w:rPr>
          <w:rFonts w:ascii="TH SarabunPSK" w:hAnsi="TH SarabunPSK" w:cs="TH SarabunPSK" w:hint="cs"/>
          <w:sz w:val="32"/>
          <w:szCs w:val="32"/>
          <w:cs/>
        </w:rPr>
        <w:t xml:space="preserve">  จำนวน  ๒</w:t>
      </w:r>
      <w:r w:rsidR="00536EA6" w:rsidRPr="00992118">
        <w:rPr>
          <w:rFonts w:ascii="TH SarabunPSK" w:hAnsi="TH SarabunPSK" w:cs="TH SarabunPSK" w:hint="cs"/>
          <w:sz w:val="32"/>
          <w:szCs w:val="32"/>
          <w:cs/>
        </w:rPr>
        <w:t xml:space="preserve">  ชุด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รวมเป็น  ๑๘๐  ชิ้น</w:t>
      </w:r>
    </w:p>
    <w:p w:rsidR="00536EA6" w:rsidRPr="00992118" w:rsidRDefault="007E61DE" w:rsidP="003D72E3">
      <w:pPr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๑.๓  สมุดภาพและ</w:t>
      </w:r>
      <w:r w:rsidR="00536EA6" w:rsidRPr="00992118">
        <w:rPr>
          <w:rFonts w:ascii="TH SarabunPSK" w:hAnsi="TH SarabunPSK" w:cs="TH SarabunPSK" w:hint="cs"/>
          <w:sz w:val="32"/>
          <w:szCs w:val="32"/>
          <w:cs/>
        </w:rPr>
        <w:t>แบบฝึกอ่าน</w:t>
      </w:r>
      <w:r>
        <w:rPr>
          <w:rFonts w:ascii="TH SarabunPSK" w:hAnsi="TH SarabunPSK" w:cs="TH SarabunPSK" w:hint="cs"/>
          <w:sz w:val="32"/>
          <w:szCs w:val="32"/>
          <w:cs/>
        </w:rPr>
        <w:t>อย่างละ</w:t>
      </w:r>
      <w:r w:rsidR="00536EA6" w:rsidRPr="009921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36466">
        <w:rPr>
          <w:rFonts w:ascii="TH SarabunPSK" w:hAnsi="TH SarabunPSK" w:cs="TH SarabunPSK" w:hint="cs"/>
          <w:sz w:val="32"/>
          <w:szCs w:val="32"/>
          <w:cs/>
        </w:rPr>
        <w:t>๕  เล่ม  และแบบฝึกเขียน  ๓</w:t>
      </w:r>
      <w:r w:rsidR="00536EA6" w:rsidRPr="00992118">
        <w:rPr>
          <w:rFonts w:ascii="TH SarabunPSK" w:hAnsi="TH SarabunPSK" w:cs="TH SarabunPSK" w:hint="cs"/>
          <w:sz w:val="32"/>
          <w:szCs w:val="32"/>
          <w:cs/>
        </w:rPr>
        <w:t xml:space="preserve">  แบบๆละ  </w:t>
      </w:r>
      <w:r w:rsidR="00536466">
        <w:rPr>
          <w:rFonts w:ascii="TH SarabunPSK" w:hAnsi="TH SarabunPSK" w:cs="TH SarabunPSK" w:hint="cs"/>
          <w:sz w:val="32"/>
          <w:szCs w:val="32"/>
          <w:cs/>
        </w:rPr>
        <w:t>๑๐</w:t>
      </w:r>
      <w:r w:rsidR="00536EA6" w:rsidRPr="00992118">
        <w:rPr>
          <w:rFonts w:ascii="TH SarabunPSK" w:hAnsi="TH SarabunPSK" w:cs="TH SarabunPSK" w:hint="cs"/>
          <w:sz w:val="32"/>
          <w:szCs w:val="32"/>
          <w:cs/>
        </w:rPr>
        <w:t xml:space="preserve">  เล่ม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รวมเป็น  ๔๐  เล่ม</w:t>
      </w:r>
    </w:p>
    <w:p w:rsidR="00A11BB3" w:rsidRPr="00256432" w:rsidRDefault="00992118" w:rsidP="00256432">
      <w:pPr>
        <w:ind w:firstLine="720"/>
        <w:rPr>
          <w:rFonts w:ascii="TH SarabunPSK" w:hAnsi="TH SarabunPSK" w:cs="TH SarabunPSK"/>
          <w:sz w:val="16"/>
          <w:szCs w:val="16"/>
        </w:rPr>
      </w:pPr>
      <w:r w:rsidRPr="00992118">
        <w:rPr>
          <w:rFonts w:ascii="TH SarabunPSK" w:hAnsi="TH SarabunPSK" w:cs="TH SarabunPSK" w:hint="cs"/>
          <w:sz w:val="32"/>
          <w:szCs w:val="32"/>
          <w:cs/>
        </w:rPr>
        <w:t>๒</w:t>
      </w:r>
      <w:r w:rsidR="008E78AF" w:rsidRPr="0099211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8E78AF" w:rsidRPr="00992118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ครู  อาสาสมัคร  และผู้ดูแลผู้พิการ  </w:t>
      </w:r>
      <w:r w:rsidRPr="0099211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992118">
        <w:rPr>
          <w:rFonts w:ascii="TH SarabunPSK" w:hAnsi="TH SarabunPSK" w:cs="TH SarabunPSK" w:hint="cs"/>
          <w:sz w:val="32"/>
          <w:szCs w:val="32"/>
          <w:cs/>
        </w:rPr>
        <w:t>๑๐๐</w:t>
      </w:r>
      <w:r w:rsidR="008E78AF" w:rsidRPr="0099211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E78AF" w:rsidRPr="00992118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มีความรู้เกี่ยวกับโรคโควิด  </w:t>
      </w:r>
      <w:r w:rsidRPr="00992118">
        <w:rPr>
          <w:rFonts w:ascii="TH SarabunPSK" w:eastAsia="Angsana New" w:hAnsi="TH SarabunPSK" w:cs="TH SarabunPSK" w:hint="cs"/>
          <w:sz w:val="32"/>
          <w:szCs w:val="32"/>
          <w:cs/>
        </w:rPr>
        <w:t>- ๑๙</w:t>
      </w:r>
      <w:r w:rsidR="008E78AF" w:rsidRPr="00992118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และการใช้สื่ออุปกรณ์</w:t>
      </w:r>
      <w:r w:rsidR="008E78AF" w:rsidRPr="00256432">
        <w:rPr>
          <w:rFonts w:hint="cs"/>
          <w:cs/>
        </w:rPr>
        <w:t xml:space="preserve">  </w:t>
      </w:r>
      <w:r w:rsidR="008E78AF" w:rsidRPr="00256432">
        <w:rPr>
          <w:rFonts w:ascii="TH SarabunIT๙" w:hAnsi="TH SarabunIT๙" w:cs="TH SarabunIT๙"/>
          <w:sz w:val="32"/>
          <w:szCs w:val="32"/>
          <w:cs/>
        </w:rPr>
        <w:t>พัฒนาผู้พิการตามศักยภาพรายบุคคล</w:t>
      </w:r>
    </w:p>
    <w:p w:rsidR="00B27942" w:rsidRPr="00992118" w:rsidRDefault="00B27942" w:rsidP="008E78AF">
      <w:pPr>
        <w:pStyle w:val="Default"/>
        <w:tabs>
          <w:tab w:val="left" w:pos="3556"/>
        </w:tabs>
        <w:spacing w:after="34"/>
        <w:ind w:left="720"/>
        <w:rPr>
          <w:b/>
          <w:bCs/>
          <w:sz w:val="32"/>
          <w:szCs w:val="32"/>
        </w:rPr>
      </w:pPr>
      <w:r w:rsidRPr="00992118">
        <w:rPr>
          <w:b/>
          <w:bCs/>
          <w:sz w:val="32"/>
          <w:szCs w:val="32"/>
          <w:cs/>
        </w:rPr>
        <w:t>ผลลัพธ์</w:t>
      </w:r>
      <w:r w:rsidR="008E78AF" w:rsidRPr="00992118">
        <w:rPr>
          <w:b/>
          <w:bCs/>
          <w:sz w:val="32"/>
          <w:szCs w:val="32"/>
        </w:rPr>
        <w:tab/>
      </w:r>
    </w:p>
    <w:p w:rsidR="002125EB" w:rsidRPr="00992118" w:rsidRDefault="007E61DE" w:rsidP="002564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  อาสาสมัครและ</w:t>
      </w:r>
      <w:r w:rsidR="00D6101F" w:rsidRPr="00992118">
        <w:rPr>
          <w:rFonts w:ascii="TH SarabunPSK" w:hAnsi="TH SarabunPSK" w:cs="TH SarabunPSK"/>
          <w:sz w:val="32"/>
          <w:szCs w:val="32"/>
          <w:cs/>
        </w:rPr>
        <w:t>ผู้ดูแล</w:t>
      </w:r>
      <w:r w:rsidR="00B27942" w:rsidRPr="009921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78AF" w:rsidRPr="00992118">
        <w:rPr>
          <w:rFonts w:ascii="TH SarabunPSK" w:hAnsi="TH SarabunPSK" w:cs="TH SarabunPSK" w:hint="cs"/>
          <w:sz w:val="32"/>
          <w:szCs w:val="32"/>
          <w:cs/>
        </w:rPr>
        <w:t>มีนำความรู้ที่ได้</w:t>
      </w:r>
      <w:r>
        <w:rPr>
          <w:rFonts w:ascii="TH SarabunPSK" w:hAnsi="TH SarabunPSK" w:cs="TH SarabunPSK" w:hint="cs"/>
          <w:sz w:val="32"/>
          <w:szCs w:val="32"/>
          <w:cs/>
        </w:rPr>
        <w:t>ปรับใช้ใน</w:t>
      </w:r>
      <w:r w:rsidR="008E78AF" w:rsidRPr="00992118">
        <w:rPr>
          <w:rFonts w:ascii="TH SarabunPSK" w:hAnsi="TH SarabunPSK" w:cs="TH SarabunPSK" w:hint="cs"/>
          <w:sz w:val="32"/>
          <w:szCs w:val="32"/>
          <w:cs/>
        </w:rPr>
        <w:t xml:space="preserve">ในสถานการณ์แพร่ระบาดของโรคโควิด </w:t>
      </w:r>
      <w:r w:rsidR="00992118" w:rsidRPr="00992118">
        <w:rPr>
          <w:rFonts w:ascii="TH SarabunPSK" w:hAnsi="TH SarabunPSK" w:cs="TH SarabunPSK"/>
          <w:sz w:val="32"/>
          <w:szCs w:val="32"/>
          <w:cs/>
        </w:rPr>
        <w:t>–</w:t>
      </w:r>
      <w:r w:rsidR="00992118" w:rsidRPr="00992118">
        <w:rPr>
          <w:rFonts w:ascii="TH SarabunPSK" w:hAnsi="TH SarabunPSK" w:cs="TH SarabunPSK" w:hint="cs"/>
          <w:sz w:val="32"/>
          <w:szCs w:val="32"/>
          <w:cs/>
        </w:rPr>
        <w:t xml:space="preserve"> ๑๙</w:t>
      </w:r>
      <w:r w:rsidR="008E78AF" w:rsidRPr="00992118">
        <w:rPr>
          <w:rFonts w:ascii="TH SarabunPSK" w:hAnsi="TH SarabunPSK" w:cs="TH SarabunPSK" w:hint="cs"/>
          <w:sz w:val="32"/>
          <w:szCs w:val="32"/>
          <w:cs/>
        </w:rPr>
        <w:t xml:space="preserve">  และนำสื่อที่ได้รับจัดกิจกรรมพัฒนาผู้พิการตามศักยภาพของผู้พิการ  ทำให้ผู้พิการมีพัฒนาการทางร่างกาย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F5982">
        <w:rPr>
          <w:rFonts w:ascii="TH SarabunPSK" w:hAnsi="TH SarabunPSK" w:cs="TH SarabunPSK" w:hint="cs"/>
          <w:sz w:val="32"/>
          <w:szCs w:val="32"/>
          <w:cs/>
        </w:rPr>
        <w:t>ลด</w:t>
      </w:r>
      <w:r w:rsidR="00B97AEF">
        <w:rPr>
          <w:rFonts w:ascii="TH SarabunPSK" w:hAnsi="TH SarabunPSK" w:cs="TH SarabunPSK" w:hint="cs"/>
          <w:sz w:val="32"/>
          <w:szCs w:val="32"/>
          <w:cs/>
        </w:rPr>
        <w:t>พฤติกรรม</w:t>
      </w:r>
      <w:r w:rsidR="001F5982">
        <w:rPr>
          <w:rFonts w:ascii="TH SarabunPSK" w:hAnsi="TH SarabunPSK" w:cs="TH SarabunPSK" w:hint="cs"/>
          <w:sz w:val="32"/>
          <w:szCs w:val="32"/>
          <w:cs/>
        </w:rPr>
        <w:t>การเคลื่อนไหวซ้ำๆของข้อต่อ</w:t>
      </w:r>
      <w:r w:rsidR="00B97AEF">
        <w:rPr>
          <w:rFonts w:ascii="TH SarabunPSK" w:hAnsi="TH SarabunPSK" w:cs="TH SarabunPSK" w:hint="cs"/>
          <w:sz w:val="32"/>
          <w:szCs w:val="32"/>
          <w:cs/>
        </w:rPr>
        <w:t xml:space="preserve">  ส่งผลให้ผู้พิการมี</w:t>
      </w:r>
      <w:r w:rsidR="001F5982">
        <w:rPr>
          <w:rFonts w:ascii="TH SarabunPSK" w:hAnsi="TH SarabunPSK" w:cs="TH SarabunPSK" w:hint="cs"/>
          <w:sz w:val="32"/>
          <w:szCs w:val="32"/>
          <w:cs/>
        </w:rPr>
        <w:t>บุคลิกภาพและ</w:t>
      </w:r>
      <w:r>
        <w:rPr>
          <w:rFonts w:ascii="TH SarabunPSK" w:hAnsi="TH SarabunPSK" w:cs="TH SarabunPSK" w:hint="cs"/>
          <w:sz w:val="32"/>
          <w:szCs w:val="32"/>
          <w:cs/>
        </w:rPr>
        <w:t>สุขภาพ</w:t>
      </w:r>
      <w:r w:rsidR="00876C48">
        <w:rPr>
          <w:rFonts w:ascii="TH SarabunPSK" w:hAnsi="TH SarabunPSK" w:cs="TH SarabunPSK" w:hint="cs"/>
          <w:sz w:val="32"/>
          <w:szCs w:val="32"/>
          <w:cs/>
        </w:rPr>
        <w:t>ดี</w:t>
      </w:r>
      <w:r w:rsidR="008E78AF" w:rsidRPr="00992118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="00876C48">
        <w:rPr>
          <w:rFonts w:ascii="TH SarabunPSK" w:hAnsi="TH SarabunPSK" w:cs="TH SarabunPSK" w:hint="cs"/>
          <w:sz w:val="32"/>
          <w:szCs w:val="32"/>
          <w:cs/>
        </w:rPr>
        <w:t>เต็มศักยภาพของผู้พิการ  ตามแผนพัฒนาศักยภาพผู้พิการรายบุคคล</w:t>
      </w:r>
      <w:r w:rsidR="008E78AF" w:rsidRPr="009921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รวมถึงทักษะการพูดและการใช้ภาษา  บอกความต้องการของตนเองให้ผู้อื่นทราบ  และ</w:t>
      </w:r>
      <w:r w:rsidR="00876C48">
        <w:rPr>
          <w:rFonts w:ascii="TH SarabunPSK" w:hAnsi="TH SarabunPSK" w:cs="TH SarabunPSK" w:hint="cs"/>
          <w:sz w:val="32"/>
          <w:szCs w:val="32"/>
          <w:cs/>
        </w:rPr>
        <w:t>ผู้พิการสามารถดำเนินชีวิต</w:t>
      </w:r>
      <w:r w:rsidR="00536EA6" w:rsidRPr="00992118">
        <w:rPr>
          <w:rFonts w:ascii="TH SarabunPSK" w:hAnsi="TH SarabunPSK" w:cs="TH SarabunPSK" w:hint="cs"/>
          <w:sz w:val="32"/>
          <w:szCs w:val="32"/>
          <w:cs/>
        </w:rPr>
        <w:t>ประจำวัน</w:t>
      </w:r>
      <w:r w:rsidR="00876C48">
        <w:rPr>
          <w:rFonts w:ascii="TH SarabunPSK" w:hAnsi="TH SarabunPSK" w:cs="TH SarabunPSK" w:hint="cs"/>
          <w:sz w:val="32"/>
          <w:szCs w:val="32"/>
          <w:cs/>
        </w:rPr>
        <w:t>ร่วมกับผู้อื่น</w:t>
      </w:r>
      <w:r w:rsidR="00536EA6" w:rsidRPr="0099211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876C48">
        <w:rPr>
          <w:rFonts w:ascii="TH SarabunPSK" w:hAnsi="TH SarabunPSK" w:cs="TH SarabunPSK" w:hint="cs"/>
          <w:sz w:val="32"/>
          <w:szCs w:val="32"/>
          <w:cs/>
        </w:rPr>
        <w:t>อย่างมีความสุข</w:t>
      </w:r>
    </w:p>
    <w:p w:rsidR="00682FDA" w:rsidRDefault="00682FD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2FDA" w:rsidRDefault="00682FD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2FDA" w:rsidRDefault="00682FD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2FDA" w:rsidRDefault="00682FD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2FDA" w:rsidRDefault="00682FD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C3E6A" w:rsidRDefault="000C3E6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C3E6A" w:rsidRDefault="000C3E6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C3E6A" w:rsidRDefault="000C3E6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C3E6A" w:rsidRDefault="000C3E6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C3E6A" w:rsidRDefault="000C3E6A" w:rsidP="006A688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2FDA" w:rsidRPr="00601A5D" w:rsidRDefault="00682FDA" w:rsidP="00923C50">
      <w:pPr>
        <w:rPr>
          <w:rFonts w:ascii="TH SarabunPSK" w:hAnsi="TH SarabunPSK" w:cs="TH SarabunPSK"/>
          <w:sz w:val="16"/>
          <w:szCs w:val="16"/>
        </w:rPr>
      </w:pPr>
    </w:p>
    <w:p w:rsidR="006A688C" w:rsidRPr="00596C92" w:rsidRDefault="000C3E6A" w:rsidP="006A688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๙</w:t>
      </w:r>
      <w:r w:rsidR="006A688C" w:rsidRPr="00596C92">
        <w:rPr>
          <w:rFonts w:ascii="TH SarabunPSK" w:hAnsi="TH SarabunPSK" w:cs="TH SarabunPSK"/>
          <w:b/>
          <w:bCs/>
          <w:sz w:val="32"/>
          <w:szCs w:val="32"/>
          <w:cs/>
        </w:rPr>
        <w:t>. ชื่อองค์กร “</w:t>
      </w:r>
      <w:r w:rsidR="000B18D9" w:rsidRPr="00596C92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คณะกรรมการศูนย์บริการคนพิการบุคคล</w:t>
      </w:r>
      <w:proofErr w:type="spellStart"/>
      <w:r w:rsidR="000B18D9" w:rsidRPr="00596C92">
        <w:rPr>
          <w:rFonts w:ascii="TH SarabunPSK" w:hAnsi="TH SarabunPSK" w:cs="TH SarabunPSK"/>
          <w:b/>
          <w:bCs/>
          <w:sz w:val="32"/>
          <w:szCs w:val="32"/>
          <w:cs/>
        </w:rPr>
        <w:t>ออทิสติก</w:t>
      </w:r>
      <w:proofErr w:type="spellEnd"/>
      <w:r w:rsidR="000B18D9" w:rsidRPr="00596C92">
        <w:rPr>
          <w:rFonts w:ascii="TH SarabunPSK" w:hAnsi="TH SarabunPSK" w:cs="TH SarabunPSK"/>
          <w:b/>
          <w:bCs/>
          <w:sz w:val="32"/>
          <w:szCs w:val="32"/>
          <w:cs/>
        </w:rPr>
        <w:t>จังหวัดสตูล</w:t>
      </w:r>
      <w:r w:rsidR="006A688C"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”  </w:t>
      </w:r>
      <w:r w:rsidR="006A688C" w:rsidRPr="00596C92">
        <w:rPr>
          <w:rFonts w:ascii="TH SarabunPSK" w:hAnsi="TH SarabunPSK" w:cs="TH SarabunPSK"/>
          <w:sz w:val="32"/>
          <w:szCs w:val="32"/>
          <w:cs/>
        </w:rPr>
        <w:t xml:space="preserve">กลุ่มคน (ระบุ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6A688C"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="006A688C" w:rsidRPr="00596C92">
        <w:rPr>
          <w:rFonts w:ascii="TH SarabunPSK" w:hAnsi="TH SarabunPSK" w:cs="TH SarabunPSK"/>
          <w:sz w:val="32"/>
          <w:szCs w:val="32"/>
          <w:cs/>
        </w:rPr>
        <w:t>คน)</w:t>
      </w:r>
    </w:p>
    <w:p w:rsidR="000B18D9" w:rsidRPr="001061C1" w:rsidRDefault="000B18D9" w:rsidP="000B18D9">
      <w:pPr>
        <w:pStyle w:val="NoSpacing1"/>
        <w:rPr>
          <w:rFonts w:ascii="TH SarabunPSK" w:hAnsi="TH SarabunPSK" w:cs="TH SarabunPSK"/>
          <w:b/>
          <w:bCs/>
          <w:color w:val="0F243E"/>
          <w:sz w:val="32"/>
          <w:szCs w:val="32"/>
        </w:rPr>
      </w:pPr>
      <w:r w:rsidRPr="001061C1">
        <w:rPr>
          <w:rFonts w:ascii="TH SarabunPSK" w:hAnsi="TH SarabunPSK" w:cs="TH SarabunPSK"/>
          <w:b/>
          <w:bCs/>
          <w:color w:val="0F243E"/>
          <w:sz w:val="32"/>
          <w:szCs w:val="32"/>
          <w:cs/>
        </w:rPr>
        <w:tab/>
      </w:r>
      <w:r w:rsidRPr="001061C1">
        <w:rPr>
          <w:rFonts w:ascii="TH SarabunPSK" w:hAnsi="TH SarabunPSK" w:cs="TH SarabunPSK"/>
          <w:b/>
          <w:bCs/>
          <w:color w:val="0F243E"/>
          <w:sz w:val="32"/>
          <w:szCs w:val="32"/>
          <w:cs/>
        </w:rPr>
        <w:tab/>
        <w:t>ที่ปรึกษา</w:t>
      </w:r>
    </w:p>
    <w:p w:rsidR="000B18D9" w:rsidRPr="00596C92" w:rsidRDefault="000B18D9" w:rsidP="000B18D9">
      <w:pPr>
        <w:pStyle w:val="NoSpacing1"/>
        <w:numPr>
          <w:ilvl w:val="0"/>
          <w:numId w:val="21"/>
        </w:numPr>
        <w:rPr>
          <w:rFonts w:ascii="TH SarabunPSK" w:hAnsi="TH SarabunPSK" w:cs="TH SarabunPSK"/>
          <w:color w:val="0F243E"/>
          <w:sz w:val="32"/>
          <w:szCs w:val="32"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นายสุนทร  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ชูบัณฑิต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ประธานชมรมผู้ปกครองบุคคล</w:t>
      </w:r>
      <w:proofErr w:type="spellStart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ออทิสติก</w:t>
      </w:r>
      <w:proofErr w:type="spellEnd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จังหวัดสตูล</w:t>
      </w:r>
    </w:p>
    <w:p w:rsidR="000B18D9" w:rsidRPr="00596C92" w:rsidRDefault="000B18D9" w:rsidP="000B18D9">
      <w:pPr>
        <w:pStyle w:val="NoSpacing1"/>
        <w:numPr>
          <w:ilvl w:val="0"/>
          <w:numId w:val="21"/>
        </w:numPr>
        <w:rPr>
          <w:rFonts w:ascii="TH SarabunPSK" w:hAnsi="TH SarabunPSK" w:cs="TH SarabunPSK"/>
          <w:color w:val="0F243E"/>
          <w:sz w:val="32"/>
          <w:szCs w:val="32"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นางสาว</w:t>
      </w:r>
      <w:proofErr w:type="spellStart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นาฏนธี</w:t>
      </w:r>
      <w:proofErr w:type="spellEnd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  ผิวเหลือง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ผู้อำนวยการโรงเรียนบ้าน</w:t>
      </w:r>
      <w:proofErr w:type="spellStart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มะนัง</w:t>
      </w:r>
      <w:proofErr w:type="spellEnd"/>
    </w:p>
    <w:p w:rsidR="000B18D9" w:rsidRPr="00596C92" w:rsidRDefault="000B18D9" w:rsidP="000B18D9">
      <w:pPr>
        <w:pStyle w:val="NoSpacing1"/>
        <w:rPr>
          <w:rFonts w:ascii="TH SarabunPSK" w:hAnsi="TH SarabunPSK" w:cs="TH SarabunPSK"/>
          <w:color w:val="0F243E"/>
          <w:sz w:val="16"/>
          <w:szCs w:val="16"/>
        </w:rPr>
      </w:pPr>
      <w:r w:rsidRPr="00596C92">
        <w:rPr>
          <w:rFonts w:ascii="TH SarabunPSK" w:hAnsi="TH SarabunPSK" w:cs="TH SarabunPSK"/>
          <w:color w:val="0F243E"/>
          <w:sz w:val="16"/>
          <w:szCs w:val="16"/>
          <w:cs/>
        </w:rPr>
        <w:tab/>
      </w:r>
      <w:r w:rsidRPr="00596C92">
        <w:rPr>
          <w:rFonts w:ascii="TH SarabunPSK" w:hAnsi="TH SarabunPSK" w:cs="TH SarabunPSK"/>
          <w:color w:val="0F243E"/>
          <w:sz w:val="16"/>
          <w:szCs w:val="16"/>
          <w:cs/>
        </w:rPr>
        <w:tab/>
      </w:r>
    </w:p>
    <w:p w:rsidR="000B18D9" w:rsidRPr="001061C1" w:rsidRDefault="000B18D9" w:rsidP="000B18D9">
      <w:pPr>
        <w:pStyle w:val="NoSpacing1"/>
        <w:ind w:left="720" w:firstLine="720"/>
        <w:rPr>
          <w:rFonts w:ascii="TH SarabunPSK" w:hAnsi="TH SarabunPSK" w:cs="TH SarabunPSK"/>
          <w:b/>
          <w:bCs/>
          <w:color w:val="0F243E"/>
          <w:sz w:val="32"/>
          <w:szCs w:val="32"/>
          <w:cs/>
        </w:rPr>
      </w:pPr>
      <w:r w:rsidRPr="001061C1">
        <w:rPr>
          <w:rFonts w:ascii="TH SarabunPSK" w:hAnsi="TH SarabunPSK" w:cs="TH SarabunPSK"/>
          <w:b/>
          <w:bCs/>
          <w:color w:val="0F243E"/>
          <w:sz w:val="32"/>
          <w:szCs w:val="32"/>
          <w:cs/>
        </w:rPr>
        <w:t>คณะกรรมการ</w:t>
      </w:r>
    </w:p>
    <w:p w:rsidR="000B18D9" w:rsidRPr="00596C92" w:rsidRDefault="000B18D9" w:rsidP="000B18D9">
      <w:pPr>
        <w:rPr>
          <w:rFonts w:ascii="TH SarabunPSK" w:hAnsi="TH SarabunPSK" w:cs="TH SarabunPSK"/>
          <w:color w:val="0F243E"/>
          <w:sz w:val="32"/>
          <w:szCs w:val="32"/>
          <w:cs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                  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๑.  นายสมบูรณ์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สุ</w:t>
      </w:r>
      <w:proofErr w:type="spellStart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วาห</w:t>
      </w:r>
      <w:proofErr w:type="spellEnd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ลำ</w:t>
      </w:r>
      <w:r w:rsidRPr="00596C92">
        <w:rPr>
          <w:rFonts w:ascii="TH SarabunPSK" w:hAnsi="TH SarabunPSK" w:cs="TH SarabunPSK"/>
          <w:color w:val="0F243E"/>
          <w:sz w:val="32"/>
          <w:szCs w:val="32"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ผู้อำนวยการ</w:t>
      </w:r>
    </w:p>
    <w:p w:rsidR="000B18D9" w:rsidRPr="00596C92" w:rsidRDefault="000B18D9" w:rsidP="000B18D9">
      <w:pPr>
        <w:rPr>
          <w:rFonts w:ascii="TH SarabunPSK" w:hAnsi="TH SarabunPSK" w:cs="TH SarabunPSK"/>
          <w:color w:val="0F243E"/>
          <w:sz w:val="32"/>
          <w:szCs w:val="32"/>
          <w:cs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                  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๒.  นายอาลี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เล็มโดย</w:t>
      </w:r>
      <w:r w:rsidRPr="00596C92">
        <w:rPr>
          <w:rFonts w:ascii="TH SarabunPSK" w:hAnsi="TH SarabunPSK" w:cs="TH SarabunPSK"/>
          <w:color w:val="0F243E"/>
          <w:sz w:val="32"/>
          <w:szCs w:val="32"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รองผู้อำนวยการ</w:t>
      </w:r>
    </w:p>
    <w:p w:rsidR="000B18D9" w:rsidRPr="00596C92" w:rsidRDefault="000B18D9" w:rsidP="000B18D9">
      <w:pPr>
        <w:rPr>
          <w:rFonts w:ascii="TH SarabunPSK" w:hAnsi="TH SarabunPSK" w:cs="TH SarabunPSK"/>
          <w:color w:val="0F243E"/>
          <w:sz w:val="32"/>
          <w:szCs w:val="32"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               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๓.  นางสาว</w:t>
      </w:r>
      <w:proofErr w:type="spellStart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จริน</w:t>
      </w:r>
      <w:proofErr w:type="spellEnd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ซ้ายเส้ง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เหรัญญิก</w:t>
      </w:r>
    </w:p>
    <w:p w:rsidR="000B18D9" w:rsidRPr="00596C92" w:rsidRDefault="000B18D9" w:rsidP="000B18D9">
      <w:pPr>
        <w:rPr>
          <w:rFonts w:ascii="TH SarabunPSK" w:hAnsi="TH SarabunPSK" w:cs="TH SarabunPSK"/>
          <w:color w:val="0F243E"/>
          <w:sz w:val="32"/>
          <w:szCs w:val="32"/>
          <w:cs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 xml:space="preserve">๔.  </w:t>
      </w:r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นางสาวรุ้งพิรุณ  </w:t>
      </w:r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แดงเหม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กรรมการ/ฐานข้อมูล</w:t>
      </w:r>
    </w:p>
    <w:p w:rsidR="000B18D9" w:rsidRPr="00596C92" w:rsidRDefault="000B18D9" w:rsidP="000B18D9">
      <w:pPr>
        <w:rPr>
          <w:rFonts w:ascii="TH SarabunPSK" w:hAnsi="TH SarabunPSK" w:cs="TH SarabunPSK"/>
          <w:color w:val="0F243E"/>
          <w:sz w:val="32"/>
          <w:szCs w:val="32"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                 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๕.  นายสมมิตร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แท่นประมูล</w:t>
      </w:r>
      <w:r w:rsidRPr="00596C92">
        <w:rPr>
          <w:rFonts w:ascii="TH SarabunPSK" w:hAnsi="TH SarabunPSK" w:cs="TH SarabunPSK"/>
          <w:color w:val="0F243E"/>
          <w:sz w:val="32"/>
          <w:szCs w:val="32"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กรรมการ/ฝ่ายกิจกรรม</w:t>
      </w:r>
    </w:p>
    <w:p w:rsidR="000B18D9" w:rsidRPr="00596C92" w:rsidRDefault="000B18D9" w:rsidP="000B18D9">
      <w:pPr>
        <w:rPr>
          <w:rFonts w:ascii="TH SarabunPSK" w:hAnsi="TH SarabunPSK" w:cs="TH SarabunPSK"/>
          <w:color w:val="0F243E"/>
          <w:sz w:val="32"/>
          <w:szCs w:val="32"/>
          <w:cs/>
        </w:rPr>
      </w:pPr>
      <w:r w:rsidRPr="00596C92">
        <w:rPr>
          <w:rFonts w:ascii="TH SarabunPSK" w:hAnsi="TH SarabunPSK" w:cs="TH SarabunPSK"/>
          <w:color w:val="0F243E"/>
          <w:sz w:val="32"/>
          <w:szCs w:val="32"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๖.  นางวันดี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วิริยะกิจ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กรรมการ/ฝ่ายประชาสัมพันธ์</w:t>
      </w:r>
    </w:p>
    <w:p w:rsidR="000B18D9" w:rsidRPr="00596C92" w:rsidRDefault="000B18D9" w:rsidP="000B18D9">
      <w:pPr>
        <w:rPr>
          <w:rFonts w:ascii="TH SarabunPSK" w:hAnsi="TH SarabunPSK" w:cs="TH SarabunPSK"/>
          <w:color w:val="0F243E"/>
          <w:sz w:val="32"/>
          <w:szCs w:val="32"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                 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๗.  นางฮา</w:t>
      </w:r>
      <w:proofErr w:type="spellStart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เดี๊ยะ</w:t>
      </w:r>
      <w:proofErr w:type="spellEnd"/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เล่ห์ทองคำ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กรรมการ</w:t>
      </w:r>
    </w:p>
    <w:p w:rsidR="000B18D9" w:rsidRPr="00596C92" w:rsidRDefault="000B18D9" w:rsidP="000B18D9">
      <w:pPr>
        <w:rPr>
          <w:rFonts w:ascii="TH SarabunPSK" w:hAnsi="TH SarabunPSK" w:cs="TH SarabunPSK"/>
          <w:color w:val="0F243E"/>
          <w:sz w:val="32"/>
          <w:szCs w:val="32"/>
          <w:cs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                 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 xml:space="preserve">๘.  </w:t>
      </w:r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>นางสาว</w:t>
      </w:r>
      <w:proofErr w:type="spellStart"/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>สุพิช</w:t>
      </w:r>
      <w:proofErr w:type="spellEnd"/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ชา </w:t>
      </w:r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>เกตุทอง</w:t>
      </w:r>
      <w:r w:rsidR="000C3E6A">
        <w:rPr>
          <w:rFonts w:ascii="TH SarabunPSK" w:hAnsi="TH SarabunPSK" w:cs="TH SarabunPSK" w:hint="cs"/>
          <w:color w:val="0F243E"/>
          <w:sz w:val="32"/>
          <w:szCs w:val="32"/>
          <w:cs/>
        </w:rPr>
        <w:tab/>
      </w:r>
      <w:r w:rsidR="000C3E6A">
        <w:rPr>
          <w:rFonts w:ascii="TH SarabunPSK" w:hAnsi="TH SarabunPSK" w:cs="TH SarabunPSK" w:hint="cs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กรรมการ</w:t>
      </w:r>
    </w:p>
    <w:p w:rsidR="000B18D9" w:rsidRPr="00596C92" w:rsidRDefault="000B18D9" w:rsidP="000B18D9">
      <w:pPr>
        <w:rPr>
          <w:rFonts w:ascii="TH SarabunPSK" w:hAnsi="TH SarabunPSK" w:cs="TH SarabunPSK"/>
          <w:color w:val="0F243E"/>
          <w:sz w:val="32"/>
          <w:szCs w:val="32"/>
        </w:rPr>
      </w:pP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 xml:space="preserve">            </w:t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  <w:t xml:space="preserve">๙.  </w:t>
      </w:r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>นางสมใจ</w:t>
      </w:r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proofErr w:type="spellStart"/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>ลักษณา</w:t>
      </w:r>
      <w:proofErr w:type="spellEnd"/>
      <w:r w:rsidR="000C3E6A" w:rsidRPr="00596C92">
        <w:rPr>
          <w:rFonts w:ascii="TH SarabunPSK" w:hAnsi="TH SarabunPSK" w:cs="TH SarabunPSK"/>
          <w:color w:val="0F243E"/>
          <w:sz w:val="32"/>
          <w:szCs w:val="32"/>
          <w:cs/>
        </w:rPr>
        <w:t>วงศ์</w:t>
      </w:r>
      <w:r w:rsidR="000C3E6A">
        <w:rPr>
          <w:rFonts w:ascii="TH SarabunPSK" w:hAnsi="TH SarabunPSK" w:cs="TH SarabunPSK"/>
          <w:color w:val="0F243E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color w:val="0F243E"/>
          <w:sz w:val="32"/>
          <w:szCs w:val="32"/>
          <w:cs/>
        </w:rPr>
        <w:t>กรรมการ/เลขานุการ</w:t>
      </w:r>
    </w:p>
    <w:p w:rsidR="000B18D9" w:rsidRPr="00596C92" w:rsidRDefault="000B18D9" w:rsidP="000B18D9">
      <w:pPr>
        <w:ind w:left="720" w:firstLine="720"/>
        <w:rPr>
          <w:rFonts w:ascii="TH SarabunPSK" w:hAnsi="TH SarabunPSK" w:cs="TH SarabunPSK"/>
          <w:color w:val="0F243E"/>
          <w:sz w:val="16"/>
          <w:szCs w:val="16"/>
        </w:rPr>
      </w:pPr>
    </w:p>
    <w:p w:rsidR="006A688C" w:rsidRPr="00596C92" w:rsidRDefault="006A688C" w:rsidP="006A688C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 xml:space="preserve">   </w:t>
      </w: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:rsidR="006A688C" w:rsidRPr="006A3D8A" w:rsidRDefault="006A688C" w:rsidP="006A688C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6A3D8A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6A3D8A">
        <w:rPr>
          <w:rFonts w:ascii="TH SarabunPSK" w:hAnsi="TH SarabunPSK" w:cs="TH SarabunPSK"/>
          <w:sz w:val="32"/>
          <w:szCs w:val="32"/>
          <w:u w:val="dotted"/>
          <w:cs/>
        </w:rPr>
        <w:t>นาย</w:t>
      </w:r>
      <w:r w:rsidR="000B18D9" w:rsidRPr="006A3D8A">
        <w:rPr>
          <w:rFonts w:ascii="TH SarabunPSK" w:hAnsi="TH SarabunPSK" w:cs="TH SarabunPSK"/>
          <w:sz w:val="32"/>
          <w:szCs w:val="32"/>
          <w:u w:val="dotted"/>
          <w:cs/>
        </w:rPr>
        <w:t>สมบูรณ์  สุ</w:t>
      </w:r>
      <w:proofErr w:type="spellStart"/>
      <w:r w:rsidR="000B18D9" w:rsidRPr="006A3D8A">
        <w:rPr>
          <w:rFonts w:ascii="TH SarabunPSK" w:hAnsi="TH SarabunPSK" w:cs="TH SarabunPSK"/>
          <w:sz w:val="32"/>
          <w:szCs w:val="32"/>
          <w:u w:val="dotted"/>
          <w:cs/>
        </w:rPr>
        <w:t>วาห</w:t>
      </w:r>
      <w:proofErr w:type="spellEnd"/>
      <w:r w:rsidR="000B18D9" w:rsidRPr="006A3D8A">
        <w:rPr>
          <w:rFonts w:ascii="TH SarabunPSK" w:hAnsi="TH SarabunPSK" w:cs="TH SarabunPSK"/>
          <w:sz w:val="32"/>
          <w:szCs w:val="32"/>
          <w:u w:val="dotted"/>
          <w:cs/>
        </w:rPr>
        <w:t>ลำ</w:t>
      </w:r>
    </w:p>
    <w:p w:rsidR="006A688C" w:rsidRPr="006A3D8A" w:rsidRDefault="006A688C" w:rsidP="006A688C">
      <w:pPr>
        <w:rPr>
          <w:rFonts w:ascii="TH SarabunPSK" w:hAnsi="TH SarabunPSK" w:cs="TH SarabunPSK"/>
          <w:sz w:val="32"/>
          <w:szCs w:val="32"/>
        </w:rPr>
      </w:pPr>
      <w:r w:rsidRPr="006A3D8A">
        <w:rPr>
          <w:rFonts w:ascii="TH SarabunPSK" w:hAnsi="TH SarabunPSK" w:cs="TH SarabunPSK"/>
          <w:sz w:val="32"/>
          <w:szCs w:val="32"/>
          <w:cs/>
        </w:rPr>
        <w:tab/>
        <w:t xml:space="preserve">ตำแหน่ง </w:t>
      </w:r>
      <w:r w:rsidR="000B18D9" w:rsidRPr="006A3D8A">
        <w:rPr>
          <w:rFonts w:ascii="TH SarabunPSK" w:hAnsi="TH SarabunPSK" w:cs="TH SarabunPSK"/>
          <w:sz w:val="32"/>
          <w:szCs w:val="32"/>
          <w:cs/>
        </w:rPr>
        <w:t>ผู้อำนวยการศูนย์บริการคนพิการบุคคล</w:t>
      </w:r>
      <w:proofErr w:type="spellStart"/>
      <w:r w:rsidR="000B18D9" w:rsidRPr="006A3D8A">
        <w:rPr>
          <w:rFonts w:ascii="TH SarabunPSK" w:hAnsi="TH SarabunPSK" w:cs="TH SarabunPSK"/>
          <w:sz w:val="32"/>
          <w:szCs w:val="32"/>
          <w:cs/>
        </w:rPr>
        <w:t>ออทิสติก</w:t>
      </w:r>
      <w:proofErr w:type="spellEnd"/>
      <w:r w:rsidR="000B18D9" w:rsidRPr="006A3D8A">
        <w:rPr>
          <w:rFonts w:ascii="TH SarabunPSK" w:hAnsi="TH SarabunPSK" w:cs="TH SarabunPSK"/>
          <w:sz w:val="32"/>
          <w:szCs w:val="32"/>
          <w:cs/>
        </w:rPr>
        <w:t>จังหวัดสตูล</w:t>
      </w:r>
    </w:p>
    <w:p w:rsidR="006A688C" w:rsidRPr="006A3D8A" w:rsidRDefault="006A688C" w:rsidP="006A688C">
      <w:pPr>
        <w:rPr>
          <w:rFonts w:ascii="TH SarabunPSK" w:hAnsi="TH SarabunPSK" w:cs="TH SarabunPSK"/>
          <w:sz w:val="32"/>
          <w:szCs w:val="32"/>
          <w:cs/>
        </w:rPr>
      </w:pPr>
      <w:r w:rsidRPr="006A3D8A">
        <w:rPr>
          <w:rFonts w:ascii="TH SarabunPSK" w:hAnsi="TH SarabunPSK" w:cs="TH SarabunPSK"/>
          <w:sz w:val="32"/>
          <w:szCs w:val="32"/>
          <w:cs/>
        </w:rPr>
        <w:tab/>
        <w:t xml:space="preserve">เบอร์โทรศัพท์  </w:t>
      </w:r>
      <w:r w:rsidR="006A3D8A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๐๘๔-๓๑๒-๑๐๔๘</w:t>
      </w:r>
      <w:r w:rsidR="001061C1" w:rsidRPr="006A3D8A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="006A3D8A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,  ๐๙๑</w:t>
      </w:r>
      <w:r w:rsidR="001061C1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="006A3D8A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๐๔๘</w:t>
      </w:r>
      <w:r w:rsidR="001061C1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="006A3D8A" w:rsidRPr="006A3D8A">
        <w:rPr>
          <w:rFonts w:ascii="TH SarabunPSK" w:hAnsi="TH SarabunPSK" w:cs="TH SarabunPSK" w:hint="cs"/>
          <w:sz w:val="32"/>
          <w:szCs w:val="32"/>
          <w:cs/>
        </w:rPr>
        <w:t>๕๗๒๘</w:t>
      </w:r>
    </w:p>
    <w:p w:rsidR="00256432" w:rsidRDefault="006A688C" w:rsidP="00256432">
      <w:pPr>
        <w:rPr>
          <w:rFonts w:ascii="TH SarabunPSK" w:hAnsi="TH SarabunPSK" w:cs="TH SarabunPSK"/>
          <w:sz w:val="32"/>
          <w:szCs w:val="32"/>
        </w:rPr>
      </w:pPr>
      <w:r w:rsidRPr="006A3D8A">
        <w:rPr>
          <w:rFonts w:ascii="TH SarabunPSK" w:hAnsi="TH SarabunPSK" w:cs="TH SarabunPSK"/>
          <w:sz w:val="32"/>
          <w:szCs w:val="32"/>
          <w:cs/>
        </w:rPr>
        <w:tab/>
        <w:t>ที่อยู่</w:t>
      </w:r>
      <w:r w:rsidR="000B18D9" w:rsidRPr="006A3D8A">
        <w:rPr>
          <w:rFonts w:ascii="TH SarabunPSK" w:hAnsi="TH SarabunPSK" w:cs="TH SarabunPSK"/>
          <w:sz w:val="32"/>
          <w:szCs w:val="32"/>
          <w:cs/>
        </w:rPr>
        <w:t>ตามทะเบียน</w:t>
      </w:r>
      <w:r w:rsidRPr="006A3D8A">
        <w:rPr>
          <w:rFonts w:ascii="TH SarabunPSK" w:hAnsi="TH SarabunPSK" w:cs="TH SarabunPSK"/>
          <w:sz w:val="32"/>
          <w:szCs w:val="32"/>
        </w:rPr>
        <w:t xml:space="preserve"> </w:t>
      </w:r>
      <w:r w:rsidRPr="006A3D8A">
        <w:rPr>
          <w:rFonts w:ascii="TH SarabunPSK" w:hAnsi="TH SarabunPSK" w:cs="TH SarabunPSK"/>
          <w:sz w:val="32"/>
          <w:szCs w:val="32"/>
          <w:u w:val="dotted"/>
          <w:cs/>
        </w:rPr>
        <w:t xml:space="preserve">บ้านเลขที่ </w:t>
      </w:r>
      <w:r w:rsidR="006A3D8A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๔๙</w:t>
      </w:r>
      <w:r w:rsidRPr="006A3D8A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6A3D8A">
        <w:rPr>
          <w:rFonts w:ascii="TH SarabunPSK" w:hAnsi="TH SarabunPSK" w:cs="TH SarabunPSK"/>
          <w:sz w:val="32"/>
          <w:szCs w:val="32"/>
          <w:u w:val="dotted"/>
          <w:cs/>
        </w:rPr>
        <w:t xml:space="preserve">หมู่ที่ </w:t>
      </w:r>
      <w:r w:rsidR="006A3D8A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๔</w:t>
      </w:r>
      <w:r w:rsidRPr="006A3D8A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0B18D9" w:rsidRPr="006A3D8A">
        <w:rPr>
          <w:rFonts w:ascii="TH SarabunPSK" w:hAnsi="TH SarabunPSK" w:cs="TH SarabunPSK"/>
          <w:sz w:val="32"/>
          <w:szCs w:val="32"/>
          <w:u w:val="dotted"/>
          <w:cs/>
        </w:rPr>
        <w:t>ตำบลเกาะสาหร่าย</w:t>
      </w:r>
      <w:r w:rsidRPr="006A3D8A">
        <w:rPr>
          <w:rFonts w:ascii="TH SarabunPSK" w:hAnsi="TH SarabunPSK" w:cs="TH SarabunPSK"/>
          <w:sz w:val="32"/>
          <w:szCs w:val="32"/>
          <w:u w:val="dotted"/>
          <w:cs/>
        </w:rPr>
        <w:t xml:space="preserve"> อำเภอเมือง จังหวัดสตูล</w:t>
      </w:r>
    </w:p>
    <w:p w:rsidR="000B18D9" w:rsidRPr="006A3D8A" w:rsidRDefault="000B18D9" w:rsidP="0025643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A3D8A">
        <w:rPr>
          <w:rFonts w:ascii="TH SarabunPSK" w:hAnsi="TH SarabunPSK" w:cs="TH SarabunPSK"/>
          <w:sz w:val="32"/>
          <w:szCs w:val="32"/>
          <w:cs/>
        </w:rPr>
        <w:t>ที่พัก</w:t>
      </w:r>
      <w:r w:rsidRPr="006A3D8A">
        <w:rPr>
          <w:rFonts w:ascii="TH SarabunPSK" w:hAnsi="TH SarabunPSK" w:cs="TH SarabunPSK"/>
          <w:sz w:val="32"/>
          <w:szCs w:val="32"/>
        </w:rPr>
        <w:t xml:space="preserve"> </w:t>
      </w:r>
      <w:r w:rsidRPr="006A3D8A">
        <w:rPr>
          <w:rFonts w:ascii="TH SarabunPSK" w:hAnsi="TH SarabunPSK" w:cs="TH SarabunPSK"/>
          <w:sz w:val="32"/>
          <w:szCs w:val="32"/>
          <w:u w:val="dotted"/>
          <w:cs/>
        </w:rPr>
        <w:t xml:space="preserve">บ้านเลขที่ </w:t>
      </w:r>
      <w:r w:rsidR="006A3D8A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๕๗๖</w:t>
      </w:r>
      <w:r w:rsidRPr="006A3D8A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6A3D8A">
        <w:rPr>
          <w:rFonts w:ascii="TH SarabunPSK" w:hAnsi="TH SarabunPSK" w:cs="TH SarabunPSK"/>
          <w:sz w:val="32"/>
          <w:szCs w:val="32"/>
          <w:u w:val="dotted"/>
          <w:cs/>
        </w:rPr>
        <w:t xml:space="preserve">หมู่ที่ </w:t>
      </w:r>
      <w:r w:rsidR="006A3D8A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๗</w:t>
      </w:r>
      <w:r w:rsidRPr="006A3D8A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6A3D8A">
        <w:rPr>
          <w:rFonts w:ascii="TH SarabunPSK" w:hAnsi="TH SarabunPSK" w:cs="TH SarabunPSK"/>
          <w:sz w:val="32"/>
          <w:szCs w:val="32"/>
          <w:u w:val="dotted"/>
          <w:cs/>
        </w:rPr>
        <w:t>ซอยคลองขุด</w:t>
      </w:r>
      <w:r w:rsidR="006A3D8A" w:rsidRPr="006A3D8A">
        <w:rPr>
          <w:rFonts w:ascii="TH SarabunPSK" w:hAnsi="TH SarabunPSK" w:cs="TH SarabunPSK" w:hint="cs"/>
          <w:sz w:val="32"/>
          <w:szCs w:val="32"/>
          <w:u w:val="dotted"/>
          <w:cs/>
        </w:rPr>
        <w:t>๒๓</w:t>
      </w:r>
      <w:r w:rsidRPr="006A3D8A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6A3D8A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6A3D8A">
        <w:rPr>
          <w:rFonts w:ascii="TH SarabunPSK" w:hAnsi="TH SarabunPSK" w:cs="TH SarabunPSK"/>
          <w:sz w:val="32"/>
          <w:szCs w:val="32"/>
          <w:u w:val="dotted"/>
          <w:cs/>
        </w:rPr>
        <w:t>ตำบลคลองขุด อำเภอเมือง จังหวัดสตูล</w:t>
      </w:r>
    </w:p>
    <w:p w:rsidR="006D6C2A" w:rsidRPr="00596C92" w:rsidRDefault="006A3D8A" w:rsidP="006D6C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:rsidR="006D6C2A" w:rsidRPr="00596C92" w:rsidRDefault="006D6C2A" w:rsidP="006D6C2A">
      <w:pPr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="006A3D8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596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รายการที่เป็นรายการหลักสำหรับใช้ในการจำแนกประเภทเท่านั้น เพื่อให้เจ้าหน้าที่ </w:t>
      </w:r>
      <w:proofErr w:type="spellStart"/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. บันทึกข้อมูลลงโปรแกรมกองทุนฯ เมื่อได้รับอนุมัติแล้ว)</w:t>
      </w:r>
    </w:p>
    <w:p w:rsidR="006D6C2A" w:rsidRPr="00596C92" w:rsidRDefault="006A3D8A" w:rsidP="006D6C2A">
      <w:pPr>
        <w:spacing w:before="120"/>
        <w:ind w:left="709" w:hanging="425"/>
        <w:jc w:val="thaiDistribute"/>
        <w:rPr>
          <w:rFonts w:ascii="TH SarabunPSK" w:hAnsi="TH SarabunPSK" w:cs="TH SarabunPSK"/>
          <w:b/>
          <w:bCs/>
          <w:iCs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๑๐.๑</w:t>
      </w:r>
      <w:r w:rsidR="006D6C2A" w:rsidRPr="00596C92">
        <w:rPr>
          <w:rFonts w:ascii="TH SarabunPSK" w:hAnsi="TH SarabunPSK" w:cs="TH SarabunPSK"/>
          <w:b/>
          <w:bCs/>
          <w:iCs/>
          <w:sz w:val="32"/>
          <w:szCs w:val="32"/>
        </w:rPr>
        <w:t xml:space="preserve"> </w:t>
      </w:r>
      <w:r w:rsidR="006D6C2A" w:rsidRPr="00596C92">
        <w:rPr>
          <w:rFonts w:ascii="TH SarabunPSK" w:hAnsi="TH SarabunPSK" w:cs="TH SarabunPSK"/>
          <w:b/>
          <w:bCs/>
          <w:i/>
          <w:sz w:val="32"/>
          <w:szCs w:val="32"/>
          <w:cs/>
        </w:rPr>
        <w:t>หน่วยงาน/องค์กร/กลุ่มคน</w:t>
      </w:r>
      <w:r w:rsidR="006D6C2A" w:rsidRPr="00596C92">
        <w:rPr>
          <w:rFonts w:ascii="TH SarabunPSK" w:hAnsi="TH SarabunPSK" w:cs="TH SarabunPSK"/>
          <w:b/>
          <w:bCs/>
          <w:i/>
          <w:sz w:val="32"/>
          <w:szCs w:val="32"/>
        </w:rPr>
        <w:t xml:space="preserve"> </w:t>
      </w:r>
      <w:r w:rsidR="006D6C2A" w:rsidRPr="00596C92">
        <w:rPr>
          <w:rFonts w:ascii="TH SarabunPSK" w:hAnsi="TH SarabunPSK" w:cs="TH SarabunPSK"/>
          <w:b/>
          <w:bCs/>
          <w:i/>
          <w:sz w:val="32"/>
          <w:szCs w:val="32"/>
          <w:cs/>
        </w:rPr>
        <w:t xml:space="preserve">ที่รับผิดชอบโครงการ 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(ตามประกาศคณะกรรมการหลักประกันฯ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๒๕๕๗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D6C2A" w:rsidRPr="00596C92">
        <w:rPr>
          <w:rFonts w:ascii="TH SarabunPSK" w:hAnsi="TH SarabunPSK" w:cs="TH SarabunPSK"/>
          <w:b/>
          <w:bCs/>
          <w:iCs/>
          <w:sz w:val="32"/>
          <w:szCs w:val="32"/>
        </w:rPr>
        <w:t>)</w:t>
      </w:r>
    </w:p>
    <w:p w:rsidR="006D6C2A" w:rsidRPr="00596C92" w:rsidRDefault="006D6C2A" w:rsidP="006D6C2A">
      <w:pPr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596C92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  <w:cs/>
        </w:rPr>
        <w:t>ชื่อหน่วยงาน/องค์กร/กลุ่มคน</w:t>
      </w:r>
      <w:r w:rsidR="002538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="00F30BF6">
        <w:rPr>
          <w:rFonts w:ascii="TH SarabunPSK" w:hAnsi="TH SarabunPSK" w:cs="TH SarabunPSK" w:hint="cs"/>
          <w:sz w:val="32"/>
          <w:szCs w:val="32"/>
          <w:u w:val="dotted"/>
          <w:cs/>
        </w:rPr>
        <w:t>ศูนย์บริการคนพิการบุคคล</w:t>
      </w:r>
      <w:proofErr w:type="spellStart"/>
      <w:r w:rsidR="00F30BF6">
        <w:rPr>
          <w:rFonts w:ascii="TH SarabunPSK" w:hAnsi="TH SarabunPSK" w:cs="TH SarabunPSK" w:hint="cs"/>
          <w:sz w:val="32"/>
          <w:szCs w:val="32"/>
          <w:u w:val="dotted"/>
          <w:cs/>
        </w:rPr>
        <w:t>ออทิสติก</w:t>
      </w:r>
      <w:proofErr w:type="spellEnd"/>
      <w:r w:rsidR="00F30BF6">
        <w:rPr>
          <w:rFonts w:ascii="TH SarabunPSK" w:hAnsi="TH SarabunPSK" w:cs="TH SarabunPSK" w:hint="cs"/>
          <w:sz w:val="32"/>
          <w:szCs w:val="32"/>
          <w:u w:val="dotted"/>
          <w:cs/>
        </w:rPr>
        <w:t>จังหวัดสตูล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CA6FD4">
        <w:rPr>
          <w:rFonts w:ascii="TH SarabunPSK" w:hAnsi="TH SarabunPSK" w:cs="TH SarabunPSK"/>
          <w:sz w:val="32"/>
          <w:szCs w:val="32"/>
        </w:rPr>
        <w:t xml:space="preserve">  </w:t>
      </w:r>
      <w:r w:rsidR="00CA6FD4">
        <w:rPr>
          <w:rFonts w:ascii="TH SarabunPSK" w:hAnsi="TH SarabunPSK" w:cs="TH SarabunPSK" w:hint="cs"/>
          <w:sz w:val="32"/>
          <w:szCs w:val="32"/>
          <w:cs/>
        </w:rPr>
        <w:t>๑๐.๑.๑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CA6FD4">
        <w:rPr>
          <w:rFonts w:ascii="TH SarabunPSK" w:hAnsi="TH SarabunPSK" w:cs="TH SarabunPSK"/>
          <w:sz w:val="32"/>
          <w:szCs w:val="32"/>
        </w:rPr>
        <w:t xml:space="preserve">  </w:t>
      </w:r>
      <w:r w:rsidR="00CA6FD4">
        <w:rPr>
          <w:rFonts w:ascii="TH SarabunPSK" w:hAnsi="TH SarabunPSK" w:cs="TH SarabunPSK" w:hint="cs"/>
          <w:sz w:val="32"/>
          <w:szCs w:val="32"/>
          <w:cs/>
        </w:rPr>
        <w:t>๑๐.๑.๒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 </w:t>
      </w:r>
      <w:proofErr w:type="spellStart"/>
      <w:r w:rsidRPr="00596C92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Pr="00596C92">
        <w:rPr>
          <w:rFonts w:ascii="TH SarabunPSK" w:hAnsi="TH SarabunPSK" w:cs="TH SarabunPSK"/>
          <w:sz w:val="32"/>
          <w:szCs w:val="32"/>
          <w:cs/>
        </w:rPr>
        <w:t>. เช่น กองสาธารณสุขของเทศบาล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CA6FD4">
        <w:rPr>
          <w:rFonts w:ascii="TH SarabunPSK" w:hAnsi="TH SarabunPSK" w:cs="TH SarabunPSK"/>
          <w:sz w:val="32"/>
          <w:szCs w:val="32"/>
        </w:rPr>
        <w:t xml:space="preserve">  </w:t>
      </w:r>
      <w:r w:rsidR="00CA6FD4">
        <w:rPr>
          <w:rFonts w:ascii="TH SarabunPSK" w:hAnsi="TH SarabunPSK" w:cs="TH SarabunPSK" w:hint="cs"/>
          <w:sz w:val="32"/>
          <w:szCs w:val="32"/>
          <w:cs/>
        </w:rPr>
        <w:t>๑๐.๑.๓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</w:t>
      </w:r>
      <w:proofErr w:type="spellStart"/>
      <w:r w:rsidRPr="00596C92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596C92">
        <w:rPr>
          <w:rFonts w:ascii="TH SarabunPSK" w:hAnsi="TH SarabunPSK" w:cs="TH SarabunPSK"/>
          <w:sz w:val="32"/>
          <w:szCs w:val="32"/>
          <w:cs/>
        </w:rPr>
        <w:t>.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CA6FD4">
        <w:rPr>
          <w:rFonts w:ascii="TH SarabunPSK" w:hAnsi="TH SarabunPSK" w:cs="TH SarabunPSK"/>
          <w:sz w:val="32"/>
          <w:szCs w:val="32"/>
        </w:rPr>
        <w:t xml:space="preserve">  </w:t>
      </w:r>
      <w:r w:rsidR="00CA6FD4">
        <w:rPr>
          <w:rFonts w:ascii="TH SarabunPSK" w:hAnsi="TH SarabunPSK" w:cs="TH SarabunPSK" w:hint="cs"/>
          <w:sz w:val="32"/>
          <w:szCs w:val="32"/>
          <w:cs/>
        </w:rPr>
        <w:t>๑๐.๑.๔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885DF3" w:rsidRDefault="00370BDC" w:rsidP="006D6C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25400</wp:posOffset>
                </wp:positionV>
                <wp:extent cx="133350" cy="171450"/>
                <wp:effectExtent l="0" t="0" r="19050" b="19050"/>
                <wp:wrapNone/>
                <wp:docPr id="2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850F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37.35pt;margin-top:2pt;width:10.5pt;height:13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"/>
            </w:pict>
          </mc:Fallback>
        </mc:AlternateContent>
      </w:r>
      <w:r w:rsidR="00885DF3" w:rsidRPr="00596C92">
        <w:rPr>
          <w:rFonts w:ascii="TH SarabunPSK" w:hAnsi="TH SarabunPSK" w:cs="TH SarabunPSK"/>
          <w:sz w:val="32"/>
          <w:szCs w:val="32"/>
          <w:cs/>
        </w:rPr>
        <w:tab/>
      </w:r>
      <w:r w:rsidR="00885DF3"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CA6FD4">
        <w:rPr>
          <w:rFonts w:ascii="TH SarabunPSK" w:hAnsi="TH SarabunPSK" w:cs="TH SarabunPSK"/>
          <w:sz w:val="32"/>
          <w:szCs w:val="32"/>
        </w:rPr>
        <w:t xml:space="preserve">  </w:t>
      </w:r>
      <w:r w:rsidR="00CA6FD4">
        <w:rPr>
          <w:rFonts w:ascii="TH SarabunPSK" w:hAnsi="TH SarabunPSK" w:cs="TH SarabunPSK" w:hint="cs"/>
          <w:sz w:val="32"/>
          <w:szCs w:val="32"/>
          <w:cs/>
        </w:rPr>
        <w:t>๑๐.๑.๕</w:t>
      </w:r>
      <w:r w:rsidR="00885DF3" w:rsidRPr="00596C92">
        <w:rPr>
          <w:rFonts w:ascii="TH SarabunPSK" w:hAnsi="TH SarabunPSK" w:cs="TH SarabunPSK"/>
          <w:sz w:val="32"/>
          <w:szCs w:val="32"/>
          <w:cs/>
        </w:rPr>
        <w:t xml:space="preserve"> กลุ่มหรือองค์กรประชาชน</w:t>
      </w:r>
    </w:p>
    <w:p w:rsidR="00921AB9" w:rsidRPr="00596C92" w:rsidRDefault="00921AB9" w:rsidP="006D6C2A">
      <w:pPr>
        <w:rPr>
          <w:rFonts w:ascii="TH SarabunPSK" w:hAnsi="TH SarabunPSK" w:cs="TH SarabunPSK"/>
          <w:sz w:val="32"/>
          <w:szCs w:val="32"/>
          <w:cs/>
        </w:rPr>
      </w:pPr>
    </w:p>
    <w:p w:rsidR="006D6C2A" w:rsidRPr="00596C92" w:rsidRDefault="00CA6FD4" w:rsidP="006D6C2A">
      <w:pPr>
        <w:spacing w:before="120"/>
        <w:ind w:left="709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๑๐.๒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(ตามประกาศคณะกรรมการหลักประกันฯ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๒๕๕๗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636FD5">
        <w:rPr>
          <w:rFonts w:ascii="TH SarabunPSK" w:hAnsi="TH SarabunPSK" w:cs="TH SarabunPSK"/>
          <w:sz w:val="32"/>
          <w:szCs w:val="32"/>
        </w:rPr>
        <w:t xml:space="preserve">  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๑๐.๒.๑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  <w:r w:rsidR="00636FD5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</w:rPr>
        <w:t xml:space="preserve"> [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636FD5">
        <w:rPr>
          <w:rFonts w:ascii="TH SarabunPSK" w:hAnsi="TH SarabunPSK" w:cs="TH SarabunPSK" w:hint="cs"/>
          <w:sz w:val="32"/>
          <w:szCs w:val="32"/>
          <w:cs/>
        </w:rPr>
        <w:t xml:space="preserve">๗ </w:t>
      </w:r>
      <w:r w:rsidRPr="00596C92">
        <w:rPr>
          <w:rFonts w:ascii="TH SarabunPSK" w:hAnsi="TH SarabunPSK" w:cs="TH SarabunPSK"/>
          <w:sz w:val="32"/>
          <w:szCs w:val="32"/>
          <w:cs/>
        </w:rPr>
        <w:t>(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๑</w:t>
      </w:r>
      <w:r w:rsidRPr="00596C92">
        <w:rPr>
          <w:rFonts w:ascii="TH SarabunPSK" w:hAnsi="TH SarabunPSK" w:cs="TH SarabunPSK"/>
          <w:sz w:val="32"/>
          <w:szCs w:val="32"/>
          <w:cs/>
        </w:rPr>
        <w:t>)</w:t>
      </w:r>
      <w:r w:rsidRPr="00596C92">
        <w:rPr>
          <w:rFonts w:ascii="TH SarabunPSK" w:hAnsi="TH SarabunPSK" w:cs="TH SarabunPSK"/>
          <w:sz w:val="32"/>
          <w:szCs w:val="32"/>
        </w:rPr>
        <w:t>]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๑๐.๒.๒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Pr="00596C92">
        <w:rPr>
          <w:rFonts w:ascii="TH SarabunPSK" w:hAnsi="TH SarabunPSK" w:cs="TH SarabunPSK"/>
          <w:sz w:val="32"/>
          <w:szCs w:val="32"/>
        </w:rPr>
        <w:t xml:space="preserve"> [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๗</w:t>
      </w:r>
      <w:r w:rsidRPr="00596C92">
        <w:rPr>
          <w:rFonts w:ascii="TH SarabunPSK" w:hAnsi="TH SarabunPSK" w:cs="TH SarabunPSK"/>
          <w:sz w:val="32"/>
          <w:szCs w:val="32"/>
          <w:cs/>
        </w:rPr>
        <w:t>(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๒</w:t>
      </w:r>
      <w:r w:rsidRPr="00596C92">
        <w:rPr>
          <w:rFonts w:ascii="TH SarabunPSK" w:hAnsi="TH SarabunPSK" w:cs="TH SarabunPSK"/>
          <w:sz w:val="32"/>
          <w:szCs w:val="32"/>
          <w:cs/>
        </w:rPr>
        <w:t>)</w:t>
      </w:r>
      <w:r w:rsidRPr="00596C92">
        <w:rPr>
          <w:rFonts w:ascii="TH SarabunPSK" w:hAnsi="TH SarabunPSK" w:cs="TH SarabunPSK"/>
          <w:sz w:val="32"/>
          <w:szCs w:val="32"/>
        </w:rPr>
        <w:t>]</w:t>
      </w:r>
    </w:p>
    <w:p w:rsidR="006D6C2A" w:rsidRPr="00596C92" w:rsidRDefault="00370BDC" w:rsidP="006D6C2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3810</wp:posOffset>
                </wp:positionV>
                <wp:extent cx="133350" cy="171450"/>
                <wp:effectExtent l="0" t="0" r="19050" b="19050"/>
                <wp:wrapNone/>
                <wp:docPr id="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0729D" id="AutoShape 19" o:spid="_x0000_s1026" type="#_x0000_t32" style="position:absolute;margin-left:37.35pt;margin-top:.3pt;width:10.5pt;height:13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"/>
            </w:pict>
          </mc:Fallback>
        </mc:AlternateConten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ab/>
      </w:r>
      <w:r w:rsidR="006D6C2A"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6D6C2A"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๑๐.๒.๓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 xml:space="preserve"> สนับสนุนการจัดกิจกรรมของ ศูนย์เด็กเล็ก/ผู้สูงอายุ/คนพิการ</w:t>
      </w:r>
      <w:r w:rsidR="006D6C2A" w:rsidRPr="00596C92">
        <w:rPr>
          <w:rFonts w:ascii="TH SarabunPSK" w:hAnsi="TH SarabunPSK" w:cs="TH SarabunPSK"/>
          <w:sz w:val="32"/>
          <w:szCs w:val="32"/>
        </w:rPr>
        <w:t xml:space="preserve"> [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๗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>(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๓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>)</w:t>
      </w:r>
      <w:r w:rsidR="006D6C2A" w:rsidRPr="00596C92">
        <w:rPr>
          <w:rFonts w:ascii="TH SarabunPSK" w:hAnsi="TH SarabunPSK" w:cs="TH SarabunPSK"/>
          <w:sz w:val="32"/>
          <w:szCs w:val="32"/>
        </w:rPr>
        <w:t>]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="00636F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๑๐.๒.๔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596C92">
        <w:rPr>
          <w:rFonts w:ascii="TH SarabunPSK" w:hAnsi="TH SarabunPSK" w:cs="TH SarabunPSK"/>
          <w:sz w:val="32"/>
          <w:szCs w:val="32"/>
        </w:rPr>
        <w:t xml:space="preserve"> [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๗</w:t>
      </w:r>
      <w:r w:rsidRPr="00596C92">
        <w:rPr>
          <w:rFonts w:ascii="TH SarabunPSK" w:hAnsi="TH SarabunPSK" w:cs="TH SarabunPSK"/>
          <w:sz w:val="32"/>
          <w:szCs w:val="32"/>
          <w:cs/>
        </w:rPr>
        <w:t>(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๔</w:t>
      </w:r>
      <w:r w:rsidRPr="00596C92">
        <w:rPr>
          <w:rFonts w:ascii="TH SarabunPSK" w:hAnsi="TH SarabunPSK" w:cs="TH SarabunPSK"/>
          <w:sz w:val="32"/>
          <w:szCs w:val="32"/>
          <w:cs/>
        </w:rPr>
        <w:t>)</w:t>
      </w:r>
      <w:r w:rsidRPr="00596C92">
        <w:rPr>
          <w:rFonts w:ascii="TH SarabunPSK" w:hAnsi="TH SarabunPSK" w:cs="TH SarabunPSK"/>
          <w:sz w:val="32"/>
          <w:szCs w:val="32"/>
        </w:rPr>
        <w:t>]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๑๐.๒.๕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สนับสนุนกรณีเกิดโรคระบาดหรือภัยพิบัติ</w:t>
      </w:r>
      <w:r w:rsidRPr="00596C92">
        <w:rPr>
          <w:rFonts w:ascii="TH SarabunPSK" w:hAnsi="TH SarabunPSK" w:cs="TH SarabunPSK"/>
          <w:sz w:val="32"/>
          <w:szCs w:val="32"/>
        </w:rPr>
        <w:t xml:space="preserve"> [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๗</w:t>
      </w:r>
      <w:r w:rsidRPr="00596C92">
        <w:rPr>
          <w:rFonts w:ascii="TH SarabunPSK" w:hAnsi="TH SarabunPSK" w:cs="TH SarabunPSK"/>
          <w:sz w:val="32"/>
          <w:szCs w:val="32"/>
          <w:cs/>
        </w:rPr>
        <w:t>(</w:t>
      </w:r>
      <w:r w:rsidR="00636FD5">
        <w:rPr>
          <w:rFonts w:ascii="TH SarabunPSK" w:hAnsi="TH SarabunPSK" w:cs="TH SarabunPSK" w:hint="cs"/>
          <w:sz w:val="32"/>
          <w:szCs w:val="32"/>
          <w:cs/>
        </w:rPr>
        <w:t>๕</w:t>
      </w:r>
      <w:r w:rsidRPr="00596C92">
        <w:rPr>
          <w:rFonts w:ascii="TH SarabunPSK" w:hAnsi="TH SarabunPSK" w:cs="TH SarabunPSK"/>
          <w:sz w:val="32"/>
          <w:szCs w:val="32"/>
          <w:cs/>
        </w:rPr>
        <w:t>)</w:t>
      </w:r>
      <w:r w:rsidRPr="00596C92">
        <w:rPr>
          <w:rFonts w:ascii="TH SarabunPSK" w:hAnsi="TH SarabunPSK" w:cs="TH SarabunPSK"/>
          <w:sz w:val="32"/>
          <w:szCs w:val="32"/>
        </w:rPr>
        <w:t>]</w:t>
      </w:r>
    </w:p>
    <w:p w:rsidR="006D6C2A" w:rsidRPr="00596C92" w:rsidRDefault="00636FD5" w:rsidP="006D6C2A">
      <w:pPr>
        <w:spacing w:before="120"/>
        <w:ind w:left="709" w:hanging="42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๑๐.๓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๒๕๕๗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9025CF">
        <w:rPr>
          <w:rFonts w:ascii="TH SarabunPSK" w:hAnsi="TH SarabunPSK" w:cs="TH SarabunPSK"/>
          <w:sz w:val="32"/>
          <w:szCs w:val="32"/>
        </w:rPr>
        <w:t xml:space="preserve">  </w:t>
      </w:r>
      <w:r w:rsidR="009025CF">
        <w:rPr>
          <w:rFonts w:ascii="TH SarabunPSK" w:hAnsi="TH SarabunPSK" w:cs="TH SarabunPSK" w:hint="cs"/>
          <w:sz w:val="32"/>
          <w:szCs w:val="32"/>
          <w:cs/>
        </w:rPr>
        <w:t>๑๐.๓.๑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025CF">
        <w:rPr>
          <w:rFonts w:ascii="TH SarabunPSK" w:hAnsi="TH SarabunPSK" w:cs="TH SarabunPSK" w:hint="cs"/>
          <w:sz w:val="32"/>
          <w:szCs w:val="32"/>
          <w:cs/>
        </w:rPr>
        <w:t>๑๐.๓.๒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025CF">
        <w:rPr>
          <w:rFonts w:ascii="TH SarabunPSK" w:hAnsi="TH SarabunPSK" w:cs="TH SarabunPSK" w:hint="cs"/>
          <w:sz w:val="32"/>
          <w:szCs w:val="32"/>
          <w:cs/>
        </w:rPr>
        <w:t>๑๐.๓.๓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025CF">
        <w:rPr>
          <w:rFonts w:ascii="TH SarabunPSK" w:hAnsi="TH SarabunPSK" w:cs="TH SarabunPSK" w:hint="cs"/>
          <w:sz w:val="32"/>
          <w:szCs w:val="32"/>
          <w:cs/>
        </w:rPr>
        <w:t>๑๐.๓.๔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9025CF">
        <w:rPr>
          <w:rFonts w:ascii="TH SarabunPSK" w:hAnsi="TH SarabunPSK" w:cs="TH SarabunPSK"/>
          <w:sz w:val="32"/>
          <w:szCs w:val="32"/>
        </w:rPr>
        <w:t xml:space="preserve">  </w:t>
      </w:r>
      <w:r w:rsidR="009025CF">
        <w:rPr>
          <w:rFonts w:ascii="TH SarabunPSK" w:hAnsi="TH SarabunPSK" w:cs="TH SarabunPSK" w:hint="cs"/>
          <w:sz w:val="32"/>
          <w:szCs w:val="32"/>
          <w:cs/>
        </w:rPr>
        <w:t>๑๐.๓.๕.๑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025CF">
        <w:rPr>
          <w:rFonts w:ascii="TH SarabunPSK" w:hAnsi="TH SarabunPSK" w:cs="TH SarabunPSK" w:hint="cs"/>
          <w:sz w:val="32"/>
          <w:szCs w:val="32"/>
          <w:cs/>
        </w:rPr>
        <w:t>๑๐.๓.๕.๒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</w:p>
    <w:p w:rsidR="006D6C2A" w:rsidRPr="00596C92" w:rsidRDefault="00370BDC" w:rsidP="006D6C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33655</wp:posOffset>
                </wp:positionV>
                <wp:extent cx="133350" cy="171450"/>
                <wp:effectExtent l="0" t="0" r="19050" b="19050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5FDA9" id="AutoShape 20" o:spid="_x0000_s1026" type="#_x0000_t32" style="position:absolute;margin-left:37.45pt;margin-top:2.65pt;width:10.5pt;height:13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"/>
            </w:pict>
          </mc:Fallback>
        </mc:AlternateConten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ab/>
      </w:r>
      <w:r w:rsidR="006D6C2A"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6D6C2A"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025CF">
        <w:rPr>
          <w:rFonts w:ascii="TH SarabunPSK" w:hAnsi="TH SarabunPSK" w:cs="TH SarabunPSK" w:hint="cs"/>
          <w:sz w:val="32"/>
          <w:szCs w:val="32"/>
          <w:cs/>
        </w:rPr>
        <w:t>๑๐.๓.๖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</w:p>
    <w:p w:rsidR="002A4E13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025CF">
        <w:rPr>
          <w:rFonts w:ascii="TH SarabunPSK" w:hAnsi="TH SarabunPSK" w:cs="TH SarabunPSK" w:hint="cs"/>
          <w:sz w:val="32"/>
          <w:szCs w:val="32"/>
          <w:cs/>
        </w:rPr>
        <w:t>๑๐.๓.๗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</w:p>
    <w:p w:rsidR="006D6C2A" w:rsidRPr="00596C92" w:rsidRDefault="009025CF" w:rsidP="006D6C2A">
      <w:pPr>
        <w:spacing w:before="120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๑๐.๔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D6C2A" w:rsidRPr="00596C92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025CF">
        <w:rPr>
          <w:rFonts w:ascii="TH SarabunPSK" w:hAnsi="TH SarabunPSK" w:cs="TH SarabunPSK" w:hint="cs"/>
          <w:sz w:val="32"/>
          <w:szCs w:val="32"/>
          <w:cs/>
        </w:rPr>
        <w:t>๑๐.๔.๑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 กลุ่มหญิงตั้งครรภ์และหญิงหลังคลอด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716060">
        <w:rPr>
          <w:rFonts w:ascii="TH SarabunPSK" w:hAnsi="TH SarabunPSK" w:cs="TH SarabunPSK" w:hint="cs"/>
          <w:sz w:val="32"/>
          <w:szCs w:val="32"/>
          <w:cs/>
        </w:rPr>
        <w:t>๑๐.๔.๑.๑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716060">
        <w:rPr>
          <w:rFonts w:ascii="TH SarabunPSK" w:hAnsi="TH SarabunPSK" w:cs="TH SarabunPSK" w:hint="cs"/>
          <w:sz w:val="32"/>
          <w:szCs w:val="32"/>
          <w:cs/>
        </w:rPr>
        <w:t>๑๐.๔.๑.๒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716060">
        <w:rPr>
          <w:rFonts w:ascii="TH SarabunPSK" w:hAnsi="TH SarabunPSK" w:cs="TH SarabunPSK" w:hint="cs"/>
          <w:sz w:val="32"/>
          <w:szCs w:val="32"/>
          <w:cs/>
        </w:rPr>
        <w:t>๑๐.๔.๑.๓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716060">
        <w:rPr>
          <w:rFonts w:ascii="TH SarabunPSK" w:hAnsi="TH SarabunPSK" w:cs="TH SarabunPSK" w:hint="cs"/>
          <w:sz w:val="32"/>
          <w:szCs w:val="32"/>
          <w:cs/>
        </w:rPr>
        <w:t>๑๐.๔.๑.๔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716060">
        <w:rPr>
          <w:rFonts w:ascii="TH SarabunPSK" w:hAnsi="TH SarabunPSK" w:cs="TH SarabunPSK" w:hint="cs"/>
          <w:sz w:val="32"/>
          <w:szCs w:val="32"/>
          <w:cs/>
        </w:rPr>
        <w:t>๑๐.๔.๑.๕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716060">
        <w:rPr>
          <w:rFonts w:ascii="TH SarabunPSK" w:hAnsi="TH SarabunPSK" w:cs="TH SarabunPSK" w:hint="cs"/>
          <w:sz w:val="32"/>
          <w:szCs w:val="32"/>
          <w:cs/>
        </w:rPr>
        <w:t>๑๐.๔.๑.๖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716060">
        <w:rPr>
          <w:rFonts w:ascii="TH SarabunPSK" w:hAnsi="TH SarabunPSK" w:cs="TH SarabunPSK" w:hint="cs"/>
          <w:sz w:val="32"/>
          <w:szCs w:val="32"/>
          <w:cs/>
        </w:rPr>
        <w:t>๑๐.๔.๑.๗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:rsidR="005F4DD5" w:rsidRPr="00596C92" w:rsidRDefault="006D6C2A" w:rsidP="00C050AA">
      <w:pPr>
        <w:tabs>
          <w:tab w:val="left" w:pos="1418"/>
        </w:tabs>
        <w:spacing w:after="120"/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716060">
        <w:rPr>
          <w:rFonts w:ascii="TH SarabunPSK" w:hAnsi="TH SarabunPSK" w:cs="TH SarabunPSK" w:hint="cs"/>
          <w:sz w:val="32"/>
          <w:szCs w:val="32"/>
          <w:cs/>
        </w:rPr>
        <w:t>๑๐.๔.๑.๘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อื่นๆ (ระบุ) ...............................................</w:t>
      </w:r>
      <w:r w:rsidR="002F4230" w:rsidRPr="00596C92"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596C92"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4380D">
        <w:rPr>
          <w:rFonts w:ascii="TH SarabunPSK" w:hAnsi="TH SarabunPSK" w:cs="TH SarabunPSK" w:hint="cs"/>
          <w:sz w:val="32"/>
          <w:szCs w:val="32"/>
          <w:cs/>
        </w:rPr>
        <w:t>๑๐.๔.๒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 กลุ่มเด็กเล็กและเด็กก่อนวัยเรียน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4380D">
        <w:rPr>
          <w:rFonts w:ascii="TH SarabunPSK" w:hAnsi="TH SarabunPSK" w:cs="TH SarabunPSK" w:hint="cs"/>
          <w:sz w:val="32"/>
          <w:szCs w:val="32"/>
          <w:cs/>
        </w:rPr>
        <w:t>๑๐.๔.๒.๑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4380D">
        <w:rPr>
          <w:rFonts w:ascii="TH SarabunPSK" w:hAnsi="TH SarabunPSK" w:cs="TH SarabunPSK" w:hint="cs"/>
          <w:sz w:val="32"/>
          <w:szCs w:val="32"/>
          <w:cs/>
        </w:rPr>
        <w:t>๑๐.๔.๒.๒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4380D">
        <w:rPr>
          <w:rFonts w:ascii="TH SarabunPSK" w:hAnsi="TH SarabunPSK" w:cs="TH SarabunPSK" w:hint="cs"/>
          <w:sz w:val="32"/>
          <w:szCs w:val="32"/>
          <w:cs/>
        </w:rPr>
        <w:t>๑๐.๔.๒.๓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4380D">
        <w:rPr>
          <w:rFonts w:ascii="TH SarabunPSK" w:hAnsi="TH SarabunPSK" w:cs="TH SarabunPSK" w:hint="cs"/>
          <w:sz w:val="32"/>
          <w:szCs w:val="32"/>
          <w:cs/>
        </w:rPr>
        <w:t>๑๐.๔.๒.๔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4380D">
        <w:rPr>
          <w:rFonts w:ascii="TH SarabunPSK" w:hAnsi="TH SarabunPSK" w:cs="TH SarabunPSK" w:hint="cs"/>
          <w:sz w:val="32"/>
          <w:szCs w:val="32"/>
          <w:cs/>
        </w:rPr>
        <w:t>๑๐.๔.๒.๕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4380D">
        <w:rPr>
          <w:rFonts w:ascii="TH SarabunPSK" w:hAnsi="TH SarabunPSK" w:cs="TH SarabunPSK" w:hint="cs"/>
          <w:sz w:val="32"/>
          <w:szCs w:val="32"/>
          <w:cs/>
        </w:rPr>
        <w:t>๑๐.๔.๒.๖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4380D">
        <w:rPr>
          <w:rFonts w:ascii="TH SarabunPSK" w:hAnsi="TH SarabunPSK" w:cs="TH SarabunPSK" w:hint="cs"/>
          <w:sz w:val="32"/>
          <w:szCs w:val="32"/>
          <w:cs/>
        </w:rPr>
        <w:t>๑๐.๔.๒.๗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:rsidR="006D6C2A" w:rsidRPr="00596C92" w:rsidRDefault="006D6C2A" w:rsidP="002A4E13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94380D">
        <w:rPr>
          <w:rFonts w:ascii="TH SarabunPSK" w:hAnsi="TH SarabunPSK" w:cs="TH SarabunPSK" w:hint="cs"/>
          <w:sz w:val="32"/>
          <w:szCs w:val="32"/>
          <w:cs/>
        </w:rPr>
        <w:t>๑๐.๔.๒.๘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อื่นๆ (ระบุ) .........................................</w:t>
      </w:r>
      <w:r w:rsidR="002F4230" w:rsidRPr="00596C92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596C92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3B701C">
        <w:rPr>
          <w:rFonts w:ascii="TH SarabunPSK" w:hAnsi="TH SarabunPSK" w:cs="TH SarabunPSK" w:hint="cs"/>
          <w:sz w:val="32"/>
          <w:szCs w:val="32"/>
          <w:cs/>
        </w:rPr>
        <w:t>๑๐.๔.๓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 กลุ่มเด็กวัยเรียนและเยาวชน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๑๐.๔.๓.๑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๑๐.๔.๓.๒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๑๐.๔.๓.๓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๑๐.๔.๓.๔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๑๐.๔.๓.๕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๑๐.๔.๓.๖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๑๐.๔.๓.๗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๑๐.๔.๓.๘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การป้องกันและลดปัญหาด้านสารเสพติด/ยาสูบ/เครื่องดื่มแอลกอฮอล์</w:t>
      </w:r>
    </w:p>
    <w:p w:rsidR="006D6C2A" w:rsidRPr="00596C92" w:rsidRDefault="006D6C2A" w:rsidP="00C64ADD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๑๐.๔.๓.๙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อื่นๆ (ระบุ) ...............................................................................</w:t>
      </w:r>
      <w:r w:rsidR="002F4230" w:rsidRPr="00596C92">
        <w:rPr>
          <w:rFonts w:ascii="TH SarabunPSK" w:hAnsi="TH SarabunPSK" w:cs="TH SarabunPSK"/>
          <w:sz w:val="32"/>
          <w:szCs w:val="32"/>
          <w:cs/>
        </w:rPr>
        <w:t>............</w:t>
      </w:r>
      <w:r w:rsidRPr="00596C92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 กลุ่มวัยทำงาน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๑๐.๔.๔.๓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๑๐.๔.๔.๔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6D6C2A" w:rsidRPr="00596C92" w:rsidRDefault="006D6C2A" w:rsidP="006D6C2A">
      <w:pPr>
        <w:tabs>
          <w:tab w:val="left" w:pos="1418"/>
        </w:tabs>
        <w:ind w:left="2410" w:hanging="2410"/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๑๐.๔.๔.๕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๑๐.๔.๔.๖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๑๐.๔.๔.๗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๑๐.๔.๔.๘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การป้องกันและลดปัญหาด้านสารเสพติด/ยาสูบ/เครื่องดื่มแอลกอฮอล์</w:t>
      </w:r>
    </w:p>
    <w:p w:rsidR="00C64ADD" w:rsidRPr="00596C92" w:rsidRDefault="006D6C2A" w:rsidP="002F423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๑๐.๔.๔.๙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อื่นๆ (ระบุ) </w:t>
      </w:r>
      <w:r w:rsidRPr="00596C92">
        <w:rPr>
          <w:rFonts w:ascii="TH SarabunPSK" w:hAnsi="TH SarabunPSK" w:cs="TH SarabunPSK"/>
          <w:sz w:val="32"/>
          <w:szCs w:val="32"/>
          <w:u w:val="dotted"/>
          <w:cs/>
        </w:rPr>
        <w:t>ส่งเสริมสนับสนุนการออกกำลังกายในกลุ่มวัยทำงาน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๑๐.๔.๕.๑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๑๐.๔.๕.๑.๑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๑๐.๔.๕.๑.๒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การตรวจคัดกรอง ประเมินภาวะสุขภาพ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๑๐.๔.๕.๑.๓ </w:t>
      </w:r>
      <w:r w:rsidRPr="00596C92">
        <w:rPr>
          <w:rFonts w:ascii="TH SarabunPSK" w:hAnsi="TH SarabunPSK" w:cs="TH SarabunPSK"/>
          <w:sz w:val="32"/>
          <w:szCs w:val="32"/>
          <w:cs/>
        </w:rPr>
        <w:t>การเยี่ยมติดตามดูแลสุขภาพ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๑๐.๔.๕.๑.๔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การรณรงค์/ประชาสัมพันธ์/ฝึกอบรม/ให้ความรู้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๑๐.๔.๕.๑.๕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๑๐.๔.๕.๑.๖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การคัดกรองและดูแลผู้มีภาวะซึมเศร้า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๑๐.๔.๕.๑.๗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การคัดกรองและดูแลผู้มีภาวะข้อเข่าเสื่อม</w:t>
      </w:r>
    </w:p>
    <w:p w:rsidR="006D6C2A" w:rsidRPr="00596C92" w:rsidRDefault="006D6C2A" w:rsidP="002F423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๑๐.๔.๕.๑.๘ </w:t>
      </w:r>
      <w:r w:rsidR="002F4230" w:rsidRPr="00596C92">
        <w:rPr>
          <w:rFonts w:ascii="TH SarabunPSK" w:hAnsi="TH SarabunPSK" w:cs="TH SarabunPSK"/>
          <w:sz w:val="32"/>
          <w:szCs w:val="32"/>
          <w:cs/>
        </w:rPr>
        <w:t>อื่นๆ (ระบุ) .............</w:t>
      </w:r>
      <w:r w:rsidRPr="00596C9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116DA4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>๑๐.๔.๕.๒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๑๐.๔.๕.๒.๑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การสำรวจข้อมูลสุขภาพ การจัดทำทะเบียนและฐานข้อมูลสุขภาพ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๑๐.๔.๕.๒.๒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การตรวจคัดกรอง ประเมินภาวะสุขภาพ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๑๐.๔.๕.๒.๓ </w:t>
      </w:r>
      <w:r w:rsidRPr="00596C92">
        <w:rPr>
          <w:rFonts w:ascii="TH SarabunPSK" w:hAnsi="TH SarabunPSK" w:cs="TH SarabunPSK"/>
          <w:sz w:val="32"/>
          <w:szCs w:val="32"/>
          <w:cs/>
        </w:rPr>
        <w:t>การเยี่ยมติดตามดูแลสุขภาพ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๑๐.๔.๕.๒.๔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การรณรงค์/ประชาสัมพันธ์/ฝึกอบรม/ให้ความรู้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๑๐.๔.๕.๒.๕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๑๐.๔.๕.๒.๖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การคัดกรองและดูแลผู้ป่วยโรคหัวใจ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๑๐.๔.๕.๒.๗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การคัดกรองและดูแลผู้ป่วยโรคหลอดเลือดสมอง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๑๐.๔.๕.๒.๘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การคัดกรองและดูแลผู้ป่วยโรคมะเร็ง</w:t>
      </w:r>
    </w:p>
    <w:p w:rsidR="006D6C2A" w:rsidRPr="00596C92" w:rsidRDefault="003A1BFD" w:rsidP="00C64ADD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FD5B4E" wp14:editId="36A4C622">
                <wp:simplePos x="0" y="0"/>
                <wp:positionH relativeFrom="column">
                  <wp:posOffset>514350</wp:posOffset>
                </wp:positionH>
                <wp:positionV relativeFrom="paragraph">
                  <wp:posOffset>274320</wp:posOffset>
                </wp:positionV>
                <wp:extent cx="133350" cy="171450"/>
                <wp:effectExtent l="0" t="0" r="19050" b="19050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F34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40.5pt;margin-top:21.6pt;width:10.5pt;height:13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"/>
            </w:pict>
          </mc:Fallback>
        </mc:AlternateConten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ab/>
      </w:r>
      <w:r w:rsidR="006D6C2A"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6D6C2A"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116DA4">
        <w:rPr>
          <w:rFonts w:ascii="TH SarabunPSK" w:hAnsi="TH SarabunPSK" w:cs="TH SarabunPSK" w:hint="cs"/>
          <w:sz w:val="32"/>
          <w:szCs w:val="32"/>
          <w:cs/>
        </w:rPr>
        <w:t xml:space="preserve">๑๐.๔.๕.๒.๙ </w:t>
      </w:r>
      <w:r w:rsidR="002F4230" w:rsidRPr="00596C92">
        <w:rPr>
          <w:rFonts w:ascii="TH SarabunPSK" w:hAnsi="TH SarabunPSK" w:cs="TH SarabunPSK"/>
          <w:sz w:val="32"/>
          <w:szCs w:val="32"/>
          <w:cs/>
        </w:rPr>
        <w:t>อื่นๆ (ระบุ) ..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>ส่งเสริมให้มีการปรับเปลี่ยนพฤติกรรมให้มีการออกกำลังกาย</w:t>
      </w:r>
      <w:r w:rsidR="002F4230" w:rsidRPr="00596C92">
        <w:rPr>
          <w:rFonts w:ascii="TH SarabunPSK" w:hAnsi="TH SarabunPSK" w:cs="TH SarabunPSK"/>
          <w:sz w:val="32"/>
          <w:szCs w:val="32"/>
          <w:cs/>
        </w:rPr>
        <w:t>..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>๑๐.๔.๖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 กลุ่มคนพิการและทุพพลภาพ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๑๐.๔.๖.๑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การสำรวจข้อมูลสุขภาพ การจัดทำทะเบียนและฐานข้อมูลสุขภาพ</w:t>
      </w:r>
    </w:p>
    <w:p w:rsidR="006D6C2A" w:rsidRPr="00596C92" w:rsidRDefault="003A1BFD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F40E87" wp14:editId="59DE1214">
                <wp:simplePos x="0" y="0"/>
                <wp:positionH relativeFrom="column">
                  <wp:posOffset>904875</wp:posOffset>
                </wp:positionH>
                <wp:positionV relativeFrom="paragraph">
                  <wp:posOffset>33020</wp:posOffset>
                </wp:positionV>
                <wp:extent cx="133350" cy="171450"/>
                <wp:effectExtent l="0" t="0" r="19050" b="19050"/>
                <wp:wrapNone/>
                <wp:docPr id="2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D1469" id="AutoShape 23" o:spid="_x0000_s1026" type="#_x0000_t32" style="position:absolute;margin-left:71.25pt;margin-top:2.6pt;width:10.5pt;height:13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"/>
            </w:pict>
          </mc:Fallback>
        </mc:AlternateConten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ab/>
      </w:r>
      <w:r w:rsidR="006D6C2A"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6D6C2A"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๑๐.๔.๖.๒ 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>การตรวจคัดกรอง ประเมินภาวะสุขภาพ</w:t>
      </w:r>
      <w:r w:rsidR="006D6C2A"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๑๐.๔.๖.๓ </w:t>
      </w:r>
      <w:r w:rsidRPr="00596C92">
        <w:rPr>
          <w:rFonts w:ascii="TH SarabunPSK" w:hAnsi="TH SarabunPSK" w:cs="TH SarabunPSK"/>
          <w:sz w:val="32"/>
          <w:szCs w:val="32"/>
          <w:cs/>
        </w:rPr>
        <w:t>การเยี่ยมติดตามดูแลสุขภาพ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๑๐.๔.๖.๔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การรณรงค์/ประชาสัมพันธ์/ฝึกอบรม/ให้ความรู้</w:t>
      </w:r>
    </w:p>
    <w:p w:rsidR="002F4230" w:rsidRPr="00596C92" w:rsidRDefault="00370BDC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C70E4" wp14:editId="67239C63">
                <wp:simplePos x="0" y="0"/>
                <wp:positionH relativeFrom="column">
                  <wp:posOffset>904240</wp:posOffset>
                </wp:positionH>
                <wp:positionV relativeFrom="paragraph">
                  <wp:posOffset>49530</wp:posOffset>
                </wp:positionV>
                <wp:extent cx="133350" cy="171450"/>
                <wp:effectExtent l="0" t="0" r="19050" b="19050"/>
                <wp:wrapNone/>
                <wp:docPr id="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74F9E" id="AutoShape 23" o:spid="_x0000_s1026" type="#_x0000_t32" style="position:absolute;margin-left:71.2pt;margin-top:3.9pt;width:10.5pt;height:13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"/>
            </w:pict>
          </mc:Fallback>
        </mc:AlternateConten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ab/>
      </w:r>
      <w:r w:rsidR="006D6C2A"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="006D6C2A"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๑๐.๔.๖.๕ 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๑๐.๔.๖.๖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การคัดกรองและดูแลผู้มีภาวะซึมเศร้า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๑๐.๔.๖.๗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การคัดกรองและดูแลผู้มีภาวะข้อเข่าเสื่อม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๑๐.๔.๖.๘ </w:t>
      </w:r>
      <w:r w:rsidRPr="00596C92">
        <w:rPr>
          <w:rFonts w:ascii="TH SarabunPSK" w:hAnsi="TH SarabunPSK" w:cs="TH SarabunPSK"/>
          <w:sz w:val="32"/>
          <w:szCs w:val="32"/>
          <w:cs/>
        </w:rPr>
        <w:t>อื่นๆ (ระบุ) ............................................................</w:t>
      </w:r>
      <w:r w:rsidR="002F4230" w:rsidRPr="00596C92">
        <w:rPr>
          <w:rFonts w:ascii="TH SarabunPSK" w:hAnsi="TH SarabunPSK" w:cs="TH SarabunPSK"/>
          <w:sz w:val="32"/>
          <w:szCs w:val="32"/>
          <w:cs/>
        </w:rPr>
        <w:t>..............</w:t>
      </w:r>
      <w:r w:rsidRPr="00596C92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>๑๐.๔.๗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 กลุ่มประชาชนทั่วไปที่มีภาวะเสี่ยง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๑๐.๔.๗.๑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การสำรวจข้อมูลสุขภาพ การจัดทำทะเบียนและฐานข้อมูลสุขภาพ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๑๐.๔.๗.๒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การตรวจคัดกรอง ประเมินภาวะสุขภาพ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๑๐.๔.๗.๓ </w:t>
      </w:r>
      <w:r w:rsidRPr="00596C92">
        <w:rPr>
          <w:rFonts w:ascii="TH SarabunPSK" w:hAnsi="TH SarabunPSK" w:cs="TH SarabunPSK"/>
          <w:sz w:val="32"/>
          <w:szCs w:val="32"/>
          <w:cs/>
        </w:rPr>
        <w:t>การเยี่ยมติดตามดูแลสุขภาพ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๑๐.๔.๗.๔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การรณรงค์/ประชาสัมพันธ์/ฝึกอบรม/ให้ความรู้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๑๐.๔.๗.๕ </w:t>
      </w:r>
      <w:r w:rsidRPr="00596C92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6D6C2A" w:rsidRPr="00596C92" w:rsidRDefault="006D6C2A" w:rsidP="006D6C2A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</w:rPr>
        <w:sym w:font="Symbol" w:char="F080"/>
      </w:r>
      <w:r w:rsidRPr="00596C92">
        <w:rPr>
          <w:rFonts w:ascii="TH SarabunPSK" w:hAnsi="TH SarabunPSK" w:cs="TH SarabunPSK"/>
          <w:sz w:val="32"/>
          <w:szCs w:val="32"/>
        </w:rPr>
        <w:t xml:space="preserve">  </w:t>
      </w:r>
      <w:r w:rsidR="00CE2525">
        <w:rPr>
          <w:rFonts w:ascii="TH SarabunPSK" w:hAnsi="TH SarabunPSK" w:cs="TH SarabunPSK" w:hint="cs"/>
          <w:sz w:val="32"/>
          <w:szCs w:val="32"/>
          <w:cs/>
        </w:rPr>
        <w:t xml:space="preserve">๑๐.๔.๗.๖ </w:t>
      </w:r>
      <w:r w:rsidRPr="00596C92">
        <w:rPr>
          <w:rFonts w:ascii="TH SarabunPSK" w:hAnsi="TH SarabunPSK" w:cs="TH SarabunPSK"/>
          <w:sz w:val="32"/>
          <w:szCs w:val="32"/>
          <w:cs/>
        </w:rPr>
        <w:t>อื่นๆ (ระบุ) ............................................................</w:t>
      </w:r>
      <w:r w:rsidR="002F4230" w:rsidRPr="00596C92">
        <w:rPr>
          <w:rFonts w:ascii="TH SarabunPSK" w:hAnsi="TH SarabunPSK" w:cs="TH SarabunPSK"/>
          <w:sz w:val="32"/>
          <w:szCs w:val="32"/>
          <w:cs/>
        </w:rPr>
        <w:t>......</w:t>
      </w:r>
      <w:r w:rsidRPr="00596C92">
        <w:rPr>
          <w:rFonts w:ascii="TH SarabunPSK" w:hAnsi="TH SarabunPSK" w:cs="TH SarabunPSK"/>
          <w:sz w:val="32"/>
          <w:szCs w:val="32"/>
          <w:cs/>
        </w:rPr>
        <w:t>.....................................</w:t>
      </w:r>
    </w:p>
    <w:p w:rsidR="006D6C2A" w:rsidRPr="00682FDA" w:rsidRDefault="006D6C2A" w:rsidP="006D6C2A">
      <w:pPr>
        <w:rPr>
          <w:rFonts w:ascii="TH SarabunPSK" w:hAnsi="TH SarabunPSK" w:cs="TH SarabunPSK"/>
          <w:sz w:val="16"/>
          <w:szCs w:val="16"/>
        </w:rPr>
      </w:pPr>
    </w:p>
    <w:p w:rsidR="006D6C2A" w:rsidRPr="00596C92" w:rsidRDefault="006D6C2A" w:rsidP="006D6C2A">
      <w:pPr>
        <w:rPr>
          <w:rFonts w:ascii="TH SarabunPSK" w:hAnsi="TH SarabunPSK" w:cs="TH SarabunPSK"/>
          <w:sz w:val="32"/>
          <w:szCs w:val="32"/>
        </w:rPr>
      </w:pPr>
    </w:p>
    <w:p w:rsidR="006D6C2A" w:rsidRPr="00596C92" w:rsidRDefault="006D6C2A" w:rsidP="006D6C2A">
      <w:pPr>
        <w:ind w:firstLine="720"/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 xml:space="preserve">                         ลงชื่อ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.......</w:t>
      </w:r>
      <w:r w:rsidRPr="00596C92">
        <w:rPr>
          <w:rFonts w:ascii="TH SarabunPSK" w:hAnsi="TH SarabunPSK" w:cs="TH SarabunPSK"/>
          <w:sz w:val="32"/>
          <w:szCs w:val="32"/>
        </w:rPr>
        <w:t>.</w:t>
      </w:r>
      <w:r w:rsidRPr="00596C92">
        <w:rPr>
          <w:rFonts w:ascii="TH SarabunPSK" w:hAnsi="TH SarabunPSK" w:cs="TH SarabunPSK"/>
          <w:sz w:val="32"/>
          <w:szCs w:val="32"/>
          <w:cs/>
        </w:rPr>
        <w:t>.....</w:t>
      </w:r>
      <w:r w:rsidRPr="00596C92">
        <w:rPr>
          <w:rFonts w:ascii="TH SarabunPSK" w:hAnsi="TH SarabunPSK" w:cs="TH SarabunPSK"/>
          <w:sz w:val="32"/>
          <w:szCs w:val="32"/>
        </w:rPr>
        <w:t>...................................</w:t>
      </w:r>
      <w:r w:rsidRPr="00596C92">
        <w:rPr>
          <w:rFonts w:ascii="TH SarabunPSK" w:hAnsi="TH SarabunPSK" w:cs="TH SarabunPSK"/>
          <w:sz w:val="32"/>
          <w:szCs w:val="32"/>
          <w:cs/>
        </w:rPr>
        <w:t>...............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ผู้เสนอ</w:t>
      </w:r>
      <w:r w:rsidR="002A4E13" w:rsidRPr="00596C92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596C92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6D6C2A" w:rsidRPr="00596C92" w:rsidRDefault="006D6C2A" w:rsidP="006D6C2A">
      <w:pPr>
        <w:ind w:firstLine="720"/>
        <w:rPr>
          <w:rFonts w:ascii="TH SarabunPSK" w:hAnsi="TH SarabunPSK" w:cs="TH SarabunPSK"/>
          <w:sz w:val="32"/>
          <w:szCs w:val="32"/>
          <w:u w:val="dotted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 w:rsidRPr="00596C92">
        <w:rPr>
          <w:rFonts w:ascii="TH SarabunPSK" w:hAnsi="TH SarabunPSK" w:cs="TH SarabunPSK"/>
          <w:sz w:val="32"/>
          <w:szCs w:val="32"/>
          <w:u w:val="dotted"/>
          <w:cs/>
        </w:rPr>
        <w:t>(</w:t>
      </w:r>
      <w:r w:rsidR="00596C92" w:rsidRPr="00596C92">
        <w:rPr>
          <w:rFonts w:ascii="TH SarabunPSK" w:hAnsi="TH SarabunPSK" w:cs="TH SarabunPSK"/>
          <w:sz w:val="32"/>
          <w:szCs w:val="32"/>
          <w:u w:val="dotted"/>
          <w:cs/>
        </w:rPr>
        <w:t>นายสมบูรณ์  สุ</w:t>
      </w:r>
      <w:proofErr w:type="spellStart"/>
      <w:r w:rsidR="00596C92" w:rsidRPr="00596C92">
        <w:rPr>
          <w:rFonts w:ascii="TH SarabunPSK" w:hAnsi="TH SarabunPSK" w:cs="TH SarabunPSK"/>
          <w:sz w:val="32"/>
          <w:szCs w:val="32"/>
          <w:u w:val="dotted"/>
          <w:cs/>
        </w:rPr>
        <w:t>วาห</w:t>
      </w:r>
      <w:proofErr w:type="spellEnd"/>
      <w:r w:rsidR="00596C92" w:rsidRPr="00596C92">
        <w:rPr>
          <w:rFonts w:ascii="TH SarabunPSK" w:hAnsi="TH SarabunPSK" w:cs="TH SarabunPSK"/>
          <w:sz w:val="32"/>
          <w:szCs w:val="32"/>
          <w:u w:val="dotted"/>
          <w:cs/>
        </w:rPr>
        <w:t>ลำ</w:t>
      </w:r>
      <w:r w:rsidRPr="00596C92">
        <w:rPr>
          <w:rFonts w:ascii="TH SarabunPSK" w:hAnsi="TH SarabunPSK" w:cs="TH SarabunPSK"/>
          <w:sz w:val="32"/>
          <w:szCs w:val="32"/>
          <w:u w:val="dotted"/>
          <w:cs/>
        </w:rPr>
        <w:t>)</w:t>
      </w:r>
    </w:p>
    <w:p w:rsidR="006D6C2A" w:rsidRPr="00596C92" w:rsidRDefault="00C64ADD" w:rsidP="006D6C2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2A4E13" w:rsidRPr="00596C9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6D6C2A"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="006D6C2A" w:rsidRPr="00596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6C92" w:rsidRPr="00F30BF6">
        <w:rPr>
          <w:rFonts w:ascii="TH SarabunPSK" w:hAnsi="TH SarabunPSK" w:cs="TH SarabunPSK"/>
          <w:sz w:val="32"/>
          <w:szCs w:val="32"/>
          <w:cs/>
        </w:rPr>
        <w:t>ผู้อำนวยการศูนย์บริการคนพิการบุคคล</w:t>
      </w:r>
      <w:proofErr w:type="spellStart"/>
      <w:r w:rsidR="00596C92" w:rsidRPr="00F30BF6">
        <w:rPr>
          <w:rFonts w:ascii="TH SarabunPSK" w:hAnsi="TH SarabunPSK" w:cs="TH SarabunPSK"/>
          <w:sz w:val="32"/>
          <w:szCs w:val="32"/>
          <w:cs/>
        </w:rPr>
        <w:t>ออทิสติก</w:t>
      </w:r>
      <w:proofErr w:type="spellEnd"/>
      <w:r w:rsidR="00596C92" w:rsidRPr="00F30BF6">
        <w:rPr>
          <w:rFonts w:ascii="TH SarabunPSK" w:hAnsi="TH SarabunPSK" w:cs="TH SarabunPSK"/>
          <w:sz w:val="32"/>
          <w:szCs w:val="32"/>
          <w:cs/>
        </w:rPr>
        <w:t>จังหวัดสตูล</w:t>
      </w:r>
    </w:p>
    <w:p w:rsidR="00682FDA" w:rsidRDefault="006D6C2A" w:rsidP="006D6C2A">
      <w:pPr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Pr="00596C92">
        <w:rPr>
          <w:rFonts w:ascii="TH SarabunPSK" w:hAnsi="TH SarabunPSK" w:cs="TH SarabunPSK"/>
          <w:sz w:val="32"/>
          <w:szCs w:val="32"/>
          <w:cs/>
        </w:rPr>
        <w:tab/>
      </w:r>
      <w:r w:rsidR="002F4230" w:rsidRPr="00596C9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253835">
        <w:rPr>
          <w:rFonts w:ascii="TH SarabunPSK" w:hAnsi="TH SarabunPSK" w:cs="TH SarabunPSK"/>
          <w:sz w:val="32"/>
          <w:szCs w:val="32"/>
          <w:cs/>
        </w:rPr>
        <w:t xml:space="preserve">วันที่-เดือน-พ.ศ. </w:t>
      </w:r>
      <w:r w:rsidRPr="00596C92">
        <w:rPr>
          <w:rFonts w:ascii="TH SarabunPSK" w:hAnsi="TH SarabunPSK" w:cs="TH SarabunPSK"/>
          <w:sz w:val="32"/>
          <w:szCs w:val="32"/>
          <w:cs/>
        </w:rPr>
        <w:t>...</w:t>
      </w:r>
      <w:r w:rsidR="003A1BFD" w:rsidRPr="003A1BFD">
        <w:rPr>
          <w:rFonts w:ascii="TH SarabunIT๙" w:hAnsi="TH SarabunIT๙" w:cs="TH SarabunIT๙"/>
          <w:sz w:val="32"/>
          <w:szCs w:val="32"/>
          <w:cs/>
        </w:rPr>
        <w:t>20</w:t>
      </w:r>
      <w:r w:rsidRPr="00596C92">
        <w:rPr>
          <w:rFonts w:ascii="TH SarabunPSK" w:hAnsi="TH SarabunPSK" w:cs="TH SarabunPSK"/>
          <w:sz w:val="32"/>
          <w:szCs w:val="32"/>
          <w:cs/>
        </w:rPr>
        <w:t>...</w:t>
      </w:r>
      <w:r w:rsidR="004972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729B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49729B">
        <w:rPr>
          <w:rFonts w:ascii="TH SarabunPSK" w:hAnsi="TH SarabunPSK" w:cs="TH SarabunPSK"/>
          <w:sz w:val="32"/>
          <w:szCs w:val="32"/>
          <w:cs/>
        </w:rPr>
        <w:t xml:space="preserve">.. </w:t>
      </w:r>
      <w:r w:rsidR="0049729B">
        <w:rPr>
          <w:rFonts w:ascii="TH SarabunPSK" w:hAnsi="TH SarabunPSK" w:cs="TH SarabunPSK" w:hint="cs"/>
          <w:sz w:val="32"/>
          <w:szCs w:val="32"/>
          <w:cs/>
        </w:rPr>
        <w:t>๒๕๖๕</w:t>
      </w:r>
      <w:r w:rsidR="00253835">
        <w:rPr>
          <w:rFonts w:ascii="TH SarabunPSK" w:hAnsi="TH SarabunPSK" w:cs="TH SarabunPSK"/>
          <w:sz w:val="32"/>
          <w:szCs w:val="32"/>
          <w:cs/>
        </w:rPr>
        <w:t>...</w:t>
      </w: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923C50" w:rsidRDefault="00923C50" w:rsidP="00923C50">
      <w:pPr>
        <w:tabs>
          <w:tab w:val="left" w:pos="1830"/>
        </w:tabs>
        <w:rPr>
          <w:rFonts w:ascii="TH SarabunPSK" w:hAnsi="TH SarabunPSK" w:cs="TH SarabunPSK"/>
          <w:sz w:val="32"/>
          <w:szCs w:val="32"/>
        </w:rPr>
      </w:pP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Default="00682FDA" w:rsidP="006D6C2A">
      <w:pPr>
        <w:rPr>
          <w:rFonts w:ascii="TH SarabunPSK" w:hAnsi="TH SarabunPSK" w:cs="TH SarabunPSK"/>
          <w:sz w:val="32"/>
          <w:szCs w:val="32"/>
        </w:rPr>
      </w:pPr>
    </w:p>
    <w:p w:rsidR="00682FDA" w:rsidRPr="00682FDA" w:rsidRDefault="00682FDA" w:rsidP="006D6C2A">
      <w:pPr>
        <w:rPr>
          <w:rFonts w:ascii="TH SarabunPSK" w:hAnsi="TH SarabunPSK" w:cs="TH SarabunPSK"/>
          <w:sz w:val="16"/>
          <w:szCs w:val="16"/>
        </w:rPr>
      </w:pPr>
    </w:p>
    <w:p w:rsidR="002125EB" w:rsidRPr="001061C1" w:rsidRDefault="002125EB" w:rsidP="002125EB">
      <w:pPr>
        <w:rPr>
          <w:rFonts w:ascii="TH SarabunPSK" w:hAnsi="TH SarabunPSK" w:cs="TH SarabunPSK"/>
          <w:sz w:val="32"/>
          <w:szCs w:val="32"/>
          <w:cs/>
        </w:rPr>
      </w:pP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49729B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596C92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596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(สำหรับเจ้าหน้าที่ </w:t>
      </w:r>
      <w:proofErr w:type="spellStart"/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596C92">
        <w:rPr>
          <w:rFonts w:ascii="TH SarabunPSK" w:hAnsi="TH SarabunPSK" w:cs="TH SarabunPSK"/>
          <w:b/>
          <w:bCs/>
          <w:sz w:val="32"/>
          <w:szCs w:val="32"/>
          <w:cs/>
        </w:rPr>
        <w:t>. ที่ได้รับมอบหมายลงรายละเอียด)</w:t>
      </w:r>
    </w:p>
    <w:p w:rsidR="002125EB" w:rsidRPr="00596C92" w:rsidRDefault="002125EB" w:rsidP="002125EB">
      <w:pPr>
        <w:rPr>
          <w:rFonts w:ascii="TH SarabunPSK" w:hAnsi="TH SarabunPSK" w:cs="TH SarabunPSK"/>
          <w:sz w:val="32"/>
          <w:szCs w:val="32"/>
        </w:rPr>
      </w:pPr>
    </w:p>
    <w:p w:rsidR="00B61F9A" w:rsidRPr="00033706" w:rsidRDefault="002125EB" w:rsidP="00B61F9A">
      <w:pPr>
        <w:rPr>
          <w:rFonts w:ascii="TH SarabunIT๙" w:hAnsi="TH SarabunIT๙" w:cs="TH SarabunIT๙"/>
          <w:sz w:val="32"/>
          <w:szCs w:val="32"/>
          <w:u w:val="dotted"/>
        </w:rPr>
      </w:pPr>
      <w:r w:rsidRPr="00B61F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04265" w:rsidRPr="00B61F9A">
        <w:rPr>
          <w:rFonts w:ascii="TH SarabunIT๙" w:hAnsi="TH SarabunIT๙" w:cs="TH SarabunIT๙"/>
          <w:sz w:val="32"/>
          <w:szCs w:val="32"/>
          <w:cs/>
        </w:rPr>
        <w:t>ตามมติการประชุมคณะกรรมการกองทุนหลักประกันสุขภาพเทศบาลตำบลคลองขุด ครั้ง</w:t>
      </w:r>
      <w:r w:rsidR="003956AD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B61F9A">
        <w:rPr>
          <w:rFonts w:ascii="TH SarabunIT๙" w:hAnsi="TH SarabunIT๙" w:cs="TH SarabunIT๙" w:hint="cs"/>
          <w:sz w:val="32"/>
          <w:szCs w:val="32"/>
          <w:u w:val="dotted"/>
          <w:cs/>
        </w:rPr>
        <w:t>3</w:t>
      </w:r>
      <w:r w:rsidR="00B61F9A" w:rsidRPr="00033706">
        <w:rPr>
          <w:rFonts w:ascii="TH SarabunIT๙" w:hAnsi="TH SarabunIT๙" w:cs="TH SarabunIT๙"/>
          <w:sz w:val="32"/>
          <w:szCs w:val="32"/>
          <w:u w:val="dotted"/>
          <w:cs/>
        </w:rPr>
        <w:t>/256</w:t>
      </w:r>
      <w:r w:rsidR="00B61F9A">
        <w:rPr>
          <w:rFonts w:ascii="TH SarabunIT๙" w:hAnsi="TH SarabunIT๙" w:cs="TH SarabunIT๙" w:hint="cs"/>
          <w:sz w:val="32"/>
          <w:szCs w:val="32"/>
          <w:u w:val="dotted"/>
          <w:cs/>
        </w:rPr>
        <w:t>5</w:t>
      </w:r>
    </w:p>
    <w:p w:rsidR="00F04265" w:rsidRPr="00B61F9A" w:rsidRDefault="00B61F9A" w:rsidP="00F04265">
      <w:pPr>
        <w:rPr>
          <w:rFonts w:ascii="TH SarabunIT๙" w:hAnsi="TH SarabunIT๙" w:cs="TH SarabunIT๙"/>
          <w:sz w:val="32"/>
          <w:szCs w:val="32"/>
        </w:rPr>
      </w:pPr>
      <w:r w:rsidRPr="0003370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337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9 กุมภาพันธ์  2565</w:t>
      </w:r>
      <w:r w:rsidRPr="0003370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033706">
        <w:rPr>
          <w:rFonts w:ascii="TH SarabunIT๙" w:hAnsi="TH SarabunIT๙" w:cs="TH SarabunIT๙"/>
          <w:sz w:val="32"/>
          <w:szCs w:val="32"/>
          <w:cs/>
        </w:rPr>
        <w:t>ผลการพิจารณาโครงการ ดังนี้</w:t>
      </w:r>
    </w:p>
    <w:p w:rsidR="00F04265" w:rsidRPr="00B61F9A" w:rsidRDefault="00370BDC" w:rsidP="00F04265">
      <w:pPr>
        <w:tabs>
          <w:tab w:val="left" w:pos="540"/>
        </w:tabs>
        <w:rPr>
          <w:rFonts w:ascii="TH SarabunIT๙" w:hAnsi="TH SarabunIT๙" w:cs="TH SarabunIT๙"/>
          <w:sz w:val="20"/>
          <w:szCs w:val="20"/>
        </w:rPr>
      </w:pPr>
      <w:r w:rsidRPr="00B61F9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3810</wp:posOffset>
                </wp:positionV>
                <wp:extent cx="133350" cy="171450"/>
                <wp:effectExtent l="0" t="0" r="19050" b="19050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3540A" id="AutoShape 14" o:spid="_x0000_s1026" type="#_x0000_t32" style="position:absolute;margin-left:27.7pt;margin-top:.3pt;width:10.5pt;height:13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"/>
            </w:pict>
          </mc:Fallback>
        </mc:AlternateContent>
      </w:r>
      <w:r w:rsidR="00F04265" w:rsidRPr="00B61F9A">
        <w:rPr>
          <w:rFonts w:ascii="TH SarabunIT๙" w:hAnsi="TH SarabunIT๙" w:cs="TH SarabunIT๙"/>
          <w:sz w:val="32"/>
          <w:szCs w:val="32"/>
          <w:cs/>
        </w:rPr>
        <w:tab/>
      </w:r>
      <w:r w:rsidR="00F04265" w:rsidRPr="00B61F9A">
        <w:rPr>
          <w:rFonts w:ascii="TH SarabunIT๙" w:hAnsi="TH SarabunIT๙" w:cs="TH SarabunIT๙"/>
          <w:sz w:val="32"/>
          <w:szCs w:val="32"/>
        </w:rPr>
        <w:sym w:font="Symbol" w:char="F080"/>
      </w:r>
      <w:r w:rsidR="00F04265" w:rsidRPr="00B61F9A">
        <w:rPr>
          <w:rFonts w:ascii="TH SarabunIT๙" w:hAnsi="TH SarabunIT๙" w:cs="TH SarabunIT๙"/>
          <w:sz w:val="32"/>
          <w:szCs w:val="32"/>
        </w:rPr>
        <w:t xml:space="preserve">  </w:t>
      </w:r>
      <w:r w:rsidR="00F04265" w:rsidRPr="00B61F9A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  <w:r w:rsidR="00F04265" w:rsidRPr="00B61F9A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</w:t>
      </w:r>
      <w:r w:rsidR="002E3B38" w:rsidRPr="00B61F9A">
        <w:rPr>
          <w:rFonts w:ascii="TH SarabunIT๙" w:hAnsi="TH SarabunIT๙" w:cs="TH SarabunIT๙"/>
          <w:sz w:val="32"/>
          <w:szCs w:val="32"/>
          <w:cs/>
        </w:rPr>
        <w:t xml:space="preserve"> โครงการส่งเสริมความรู้  พัฒนาทักษะและสุขภาพ  สำหรับผู้พิการและครอบครัว</w:t>
      </w:r>
      <w:r w:rsidR="00601A5D" w:rsidRPr="00B61F9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04265" w:rsidRPr="00B61F9A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F04265" w:rsidRPr="00B61F9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="00B61F9A" w:rsidRPr="00B61F9A">
        <w:rPr>
          <w:rFonts w:ascii="TH SarabunIT๙" w:hAnsi="TH SarabunIT๙" w:cs="TH SarabunIT๙"/>
          <w:sz w:val="32"/>
          <w:szCs w:val="32"/>
          <w:u w:val="dotted"/>
          <w:cs/>
        </w:rPr>
        <w:t>30,935</w:t>
      </w:r>
      <w:r w:rsidR="002E3B38" w:rsidRPr="00B61F9A">
        <w:rPr>
          <w:rFonts w:ascii="TH SarabunIT๙" w:hAnsi="TH SarabunIT๙" w:cs="TH SarabunIT๙"/>
          <w:sz w:val="32"/>
          <w:szCs w:val="32"/>
          <w:u w:val="dotted"/>
          <w:cs/>
        </w:rPr>
        <w:t>-</w:t>
      </w:r>
      <w:r w:rsidR="00F04265" w:rsidRPr="00B61F9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F04265" w:rsidRPr="00B61F9A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E3B38" w:rsidRPr="00B61F9A" w:rsidRDefault="002E3B38" w:rsidP="002E3B38">
      <w:pPr>
        <w:pStyle w:val="ae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1F9A">
        <w:rPr>
          <w:rFonts w:ascii="TH SarabunIT๙" w:hAnsi="TH SarabunIT๙" w:cs="TH SarabunIT๙"/>
          <w:sz w:val="32"/>
          <w:szCs w:val="32"/>
          <w:cs/>
        </w:rPr>
        <w:t xml:space="preserve">เพื่อให้ครอบครัวผู้พิการมีความรู้เกี่ยวกับโรคโควิด - ๑๙  เทคนิควิธีการสอนจากสื่อต่างๆ  ในการพัฒนาทักษะด้านต่างๆของผู้พิการให้ดีขึ้น  ตามความสามารถและศักยภาพผู้พิการรายบุคคล  </w:t>
      </w:r>
    </w:p>
    <w:p w:rsidR="00F04265" w:rsidRPr="00B61F9A" w:rsidRDefault="00F04265" w:rsidP="00F04265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04265" w:rsidRPr="00B61F9A" w:rsidRDefault="00F04265" w:rsidP="00F04265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61F9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B61F9A">
        <w:rPr>
          <w:rFonts w:ascii="TH SarabunIT๙" w:hAnsi="TH SarabunIT๙" w:cs="TH SarabunIT๙"/>
          <w:sz w:val="32"/>
          <w:szCs w:val="32"/>
        </w:rPr>
        <w:sym w:font="Symbol" w:char="F080"/>
      </w:r>
      <w:r w:rsidRPr="00B61F9A">
        <w:rPr>
          <w:rFonts w:ascii="TH SarabunIT๙" w:hAnsi="TH SarabunIT๙" w:cs="TH SarabunIT๙"/>
          <w:sz w:val="32"/>
          <w:szCs w:val="32"/>
        </w:rPr>
        <w:t xml:space="preserve">  </w:t>
      </w:r>
      <w:r w:rsidRPr="00B61F9A">
        <w:rPr>
          <w:rFonts w:ascii="TH SarabunIT๙" w:hAnsi="TH SarabunIT๙" w:cs="TH SarabunIT๙"/>
          <w:b/>
          <w:bCs/>
          <w:sz w:val="32"/>
          <w:szCs w:val="32"/>
          <w:cs/>
        </w:rPr>
        <w:t>ไม่อนุมัติ</w:t>
      </w:r>
      <w:r w:rsidRPr="00B61F9A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B61F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04265" w:rsidRPr="00B61F9A" w:rsidRDefault="00F04265" w:rsidP="00F04265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B61F9A">
        <w:rPr>
          <w:rFonts w:ascii="TH SarabunIT๙" w:hAnsi="TH SarabunIT๙" w:cs="TH SarabunIT๙"/>
          <w:sz w:val="32"/>
          <w:szCs w:val="32"/>
          <w:cs/>
        </w:rPr>
        <w:tab/>
        <w:t xml:space="preserve">เพราะ </w:t>
      </w:r>
      <w:r w:rsidRPr="00B61F9A">
        <w:rPr>
          <w:rFonts w:ascii="TH SarabunIT๙" w:hAnsi="TH SarabunIT๙" w:cs="TH SarabunIT๙"/>
          <w:sz w:val="32"/>
          <w:szCs w:val="32"/>
        </w:rPr>
        <w:t>.</w:t>
      </w:r>
      <w:r w:rsidRPr="00B61F9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:rsidR="00F04265" w:rsidRPr="00B61F9A" w:rsidRDefault="00F04265" w:rsidP="00F04265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61F9A">
        <w:rPr>
          <w:rFonts w:ascii="TH SarabunIT๙" w:hAnsi="TH SarabunIT๙" w:cs="TH SarabunIT๙"/>
          <w:sz w:val="32"/>
          <w:szCs w:val="32"/>
          <w:cs/>
        </w:rPr>
        <w:tab/>
      </w:r>
      <w:r w:rsidRPr="00B61F9A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B61F9A">
        <w:rPr>
          <w:rFonts w:ascii="TH SarabunIT๙" w:hAnsi="TH SarabunIT๙" w:cs="TH SarabunIT๙"/>
          <w:sz w:val="32"/>
          <w:szCs w:val="32"/>
        </w:rPr>
        <w:t>.</w:t>
      </w:r>
      <w:r w:rsidRPr="00B61F9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F04265" w:rsidRPr="00B61F9A" w:rsidRDefault="00F04265" w:rsidP="00F04265">
      <w:pPr>
        <w:rPr>
          <w:rFonts w:ascii="TH SarabunIT๙" w:hAnsi="TH SarabunIT๙" w:cs="TH SarabunIT๙"/>
          <w:sz w:val="32"/>
          <w:szCs w:val="32"/>
          <w:cs/>
        </w:rPr>
      </w:pPr>
      <w:r w:rsidRPr="00B61F9A">
        <w:rPr>
          <w:rFonts w:ascii="TH SarabunIT๙" w:hAnsi="TH SarabunIT๙" w:cs="TH SarabunIT๙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.........................................................................................................................</w:t>
      </w:r>
      <w:r w:rsidRPr="00B61F9A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B61F9A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:rsidR="00F04265" w:rsidRPr="00B61F9A" w:rsidRDefault="00F04265" w:rsidP="00F04265">
      <w:pPr>
        <w:rPr>
          <w:rFonts w:ascii="TH SarabunIT๙" w:hAnsi="TH SarabunIT๙" w:cs="TH SarabunIT๙"/>
          <w:sz w:val="32"/>
          <w:szCs w:val="32"/>
        </w:rPr>
      </w:pPr>
    </w:p>
    <w:p w:rsidR="00F04265" w:rsidRPr="00B61F9A" w:rsidRDefault="00F04265" w:rsidP="00F04265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61F9A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61F9A">
        <w:rPr>
          <w:rFonts w:ascii="TH SarabunIT๙" w:hAnsi="TH SarabunIT๙" w:cs="TH SarabunIT๙"/>
          <w:sz w:val="32"/>
          <w:szCs w:val="32"/>
        </w:rPr>
        <w:sym w:font="Symbol" w:char="F080"/>
      </w:r>
      <w:r w:rsidRPr="00B61F9A">
        <w:rPr>
          <w:rFonts w:ascii="TH SarabunIT๙" w:hAnsi="TH SarabunIT๙" w:cs="TH SarabunIT๙"/>
          <w:sz w:val="32"/>
          <w:szCs w:val="32"/>
        </w:rPr>
        <w:t xml:space="preserve">  </w:t>
      </w:r>
      <w:r w:rsidRPr="00B61F9A">
        <w:rPr>
          <w:rFonts w:ascii="TH SarabunIT๙" w:hAnsi="TH SarabunIT๙" w:cs="TH SarabunIT๙"/>
          <w:sz w:val="32"/>
          <w:szCs w:val="32"/>
          <w:cs/>
        </w:rPr>
        <w:t>ให้รายงานผลความสำเร็จของโครงการ</w:t>
      </w:r>
      <w:r w:rsidRPr="00B61F9A">
        <w:rPr>
          <w:rFonts w:ascii="TH SarabunIT๙" w:hAnsi="TH SarabunIT๙" w:cs="TH SarabunIT๙"/>
          <w:sz w:val="32"/>
          <w:szCs w:val="32"/>
        </w:rPr>
        <w:t xml:space="preserve"> </w:t>
      </w:r>
      <w:r w:rsidRPr="00B61F9A">
        <w:rPr>
          <w:rFonts w:ascii="TH SarabunIT๙" w:hAnsi="TH SarabunIT๙" w:cs="TH SarabunIT๙"/>
          <w:sz w:val="32"/>
          <w:szCs w:val="32"/>
          <w:cs/>
        </w:rPr>
        <w:t xml:space="preserve">ตามแบบฟอร์ม </w:t>
      </w:r>
      <w:r w:rsidRPr="00B61F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(ส่วนที่ </w:t>
      </w:r>
      <w:r w:rsidR="0049729B" w:rsidRPr="00B61F9A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B61F9A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B61F9A">
        <w:rPr>
          <w:rFonts w:ascii="TH SarabunIT๙" w:hAnsi="TH SarabunIT๙" w:cs="TH SarabunIT๙"/>
          <w:sz w:val="32"/>
          <w:szCs w:val="32"/>
          <w:cs/>
        </w:rPr>
        <w:t xml:space="preserve">  ภายใน</w:t>
      </w:r>
      <w:r w:rsidR="0049729B" w:rsidRPr="00B61F9A">
        <w:rPr>
          <w:rFonts w:ascii="TH SarabunIT๙" w:hAnsi="TH SarabunIT๙" w:cs="TH SarabunIT๙"/>
          <w:sz w:val="32"/>
          <w:szCs w:val="32"/>
        </w:rPr>
        <w:t xml:space="preserve"> </w:t>
      </w:r>
      <w:r w:rsidR="0049729B" w:rsidRPr="00B61F9A">
        <w:rPr>
          <w:rFonts w:ascii="TH SarabunIT๙" w:hAnsi="TH SarabunIT๙" w:cs="TH SarabunIT๙"/>
          <w:sz w:val="32"/>
          <w:szCs w:val="32"/>
          <w:cs/>
        </w:rPr>
        <w:t>๓๐</w:t>
      </w:r>
      <w:r w:rsidRPr="00B61F9A">
        <w:rPr>
          <w:rFonts w:ascii="TH SarabunIT๙" w:hAnsi="TH SarabunIT๙" w:cs="TH SarabunIT๙"/>
          <w:sz w:val="32"/>
          <w:szCs w:val="32"/>
        </w:rPr>
        <w:t xml:space="preserve"> </w:t>
      </w:r>
      <w:r w:rsidRPr="00B61F9A">
        <w:rPr>
          <w:rFonts w:ascii="TH SarabunIT๙" w:hAnsi="TH SarabunIT๙" w:cs="TH SarabunIT๙"/>
          <w:sz w:val="32"/>
          <w:szCs w:val="32"/>
          <w:cs/>
        </w:rPr>
        <w:t>วัน หลังจากเส</w:t>
      </w:r>
      <w:r w:rsidR="001061C1" w:rsidRPr="00B61F9A">
        <w:rPr>
          <w:rFonts w:ascii="TH SarabunIT๙" w:hAnsi="TH SarabunIT๙" w:cs="TH SarabunIT๙"/>
          <w:sz w:val="32"/>
          <w:szCs w:val="32"/>
          <w:cs/>
        </w:rPr>
        <w:t xml:space="preserve">ร็จสิ้นโครงการ ในปีงบประมาณ </w:t>
      </w:r>
      <w:r w:rsidR="0049729B" w:rsidRPr="00B61F9A">
        <w:rPr>
          <w:rFonts w:ascii="TH SarabunIT๙" w:hAnsi="TH SarabunIT๙" w:cs="TH SarabunIT๙"/>
          <w:sz w:val="32"/>
          <w:szCs w:val="32"/>
          <w:cs/>
        </w:rPr>
        <w:t>๒๕๖๕</w:t>
      </w:r>
    </w:p>
    <w:p w:rsidR="00F04265" w:rsidRPr="00596C92" w:rsidRDefault="00F04265" w:rsidP="00F04265">
      <w:pPr>
        <w:ind w:left="3402"/>
        <w:rPr>
          <w:rFonts w:ascii="TH SarabunPSK" w:hAnsi="TH SarabunPSK" w:cs="TH SarabunPSK"/>
          <w:sz w:val="32"/>
          <w:szCs w:val="32"/>
        </w:rPr>
      </w:pPr>
    </w:p>
    <w:p w:rsidR="00F04265" w:rsidRPr="00596C92" w:rsidRDefault="00F04265" w:rsidP="00F04265">
      <w:pPr>
        <w:spacing w:before="120" w:after="120"/>
        <w:ind w:left="4536"/>
        <w:rPr>
          <w:rFonts w:ascii="TH SarabunPSK" w:hAnsi="TH SarabunPSK" w:cs="TH SarabunPSK"/>
          <w:sz w:val="32"/>
          <w:szCs w:val="32"/>
        </w:rPr>
      </w:pPr>
      <w:r w:rsidRPr="00596C92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96C92">
        <w:rPr>
          <w:rFonts w:ascii="TH SarabunPSK" w:hAnsi="TH SarabunPSK" w:cs="TH SarabunPSK"/>
          <w:sz w:val="32"/>
          <w:szCs w:val="32"/>
        </w:rPr>
        <w:t xml:space="preserve"> </w:t>
      </w:r>
      <w:r w:rsidRPr="00596C92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596C92">
        <w:rPr>
          <w:rFonts w:ascii="TH SarabunPSK" w:hAnsi="TH SarabunPSK" w:cs="TH SarabunPSK"/>
          <w:sz w:val="32"/>
          <w:szCs w:val="32"/>
        </w:rPr>
        <w:t>...........</w:t>
      </w:r>
      <w:r w:rsidRPr="00596C92">
        <w:rPr>
          <w:rFonts w:ascii="TH SarabunPSK" w:hAnsi="TH SarabunPSK" w:cs="TH SarabunPSK"/>
          <w:sz w:val="32"/>
          <w:szCs w:val="32"/>
          <w:cs/>
        </w:rPr>
        <w:t>...</w:t>
      </w:r>
      <w:r w:rsidRPr="00596C92">
        <w:rPr>
          <w:rFonts w:ascii="TH SarabunPSK" w:hAnsi="TH SarabunPSK" w:cs="TH SarabunPSK"/>
          <w:sz w:val="32"/>
          <w:szCs w:val="32"/>
        </w:rPr>
        <w:t>...................</w:t>
      </w:r>
    </w:p>
    <w:p w:rsidR="00F04265" w:rsidRPr="00596C92" w:rsidRDefault="00B61F9A" w:rsidP="00F04265">
      <w:pPr>
        <w:ind w:left="5256" w:firstLine="50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04265" w:rsidRPr="00596C92">
        <w:rPr>
          <w:rFonts w:ascii="TH SarabunPSK" w:eastAsia="Times New Roman" w:hAnsi="TH SarabunPSK" w:cs="TH SarabunPSK"/>
          <w:sz w:val="32"/>
          <w:szCs w:val="32"/>
          <w:cs/>
        </w:rPr>
        <w:t xml:space="preserve">  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นายจรูญ  ยิ้มเยื้อน</w:t>
      </w:r>
      <w:r w:rsidR="00F04265" w:rsidRPr="00596C92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F04265" w:rsidRPr="00596C92" w:rsidRDefault="00F04265" w:rsidP="00F04265">
      <w:pPr>
        <w:ind w:left="4536"/>
        <w:rPr>
          <w:rFonts w:ascii="TH SarabunPSK" w:eastAsia="Times New Roman" w:hAnsi="TH SarabunPSK" w:cs="TH SarabunPSK"/>
          <w:sz w:val="32"/>
          <w:szCs w:val="32"/>
        </w:rPr>
      </w:pPr>
      <w:r w:rsidRPr="00596C92">
        <w:rPr>
          <w:rFonts w:ascii="TH SarabunPSK" w:eastAsia="Times New Roman" w:hAnsi="TH SarabunPSK" w:cs="TH SarabunPSK"/>
          <w:sz w:val="32"/>
          <w:szCs w:val="32"/>
          <w:cs/>
        </w:rPr>
        <w:t>ตำแหน่ง</w:t>
      </w:r>
      <w:r w:rsidRPr="00596C9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96C92">
        <w:rPr>
          <w:rFonts w:ascii="TH SarabunPSK" w:eastAsia="Times New Roman" w:hAnsi="TH SarabunPSK" w:cs="TH SarabunPSK"/>
          <w:sz w:val="32"/>
          <w:szCs w:val="32"/>
          <w:cs/>
        </w:rPr>
        <w:t>ประธานกรรมการกองทุนหลักประกันสุขภาพ</w:t>
      </w:r>
    </w:p>
    <w:p w:rsidR="00F04265" w:rsidRPr="00596C92" w:rsidRDefault="00F04265" w:rsidP="00F04265">
      <w:pPr>
        <w:ind w:left="4536"/>
        <w:rPr>
          <w:rFonts w:ascii="TH SarabunPSK" w:eastAsia="Times New Roman" w:hAnsi="TH SarabunPSK" w:cs="TH SarabunPSK"/>
          <w:sz w:val="32"/>
          <w:szCs w:val="32"/>
          <w:cs/>
        </w:rPr>
      </w:pPr>
      <w:r w:rsidRPr="00596C9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เทศบาลตำบลคลองขุด</w:t>
      </w:r>
    </w:p>
    <w:p w:rsidR="00F04265" w:rsidRPr="00596C92" w:rsidRDefault="00F04265" w:rsidP="00F04265">
      <w:pPr>
        <w:rPr>
          <w:rFonts w:ascii="TH SarabunPSK" w:eastAsia="Times New Roman" w:hAnsi="TH SarabunPSK" w:cs="TH SarabunPSK"/>
          <w:sz w:val="32"/>
          <w:szCs w:val="32"/>
        </w:rPr>
      </w:pPr>
      <w:r w:rsidRPr="00596C9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96C9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96C9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96C9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96C9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96C9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วันที่-เดือน-พ.ศ. ...................................................     </w:t>
      </w:r>
    </w:p>
    <w:p w:rsidR="002125EB" w:rsidRPr="00596C92" w:rsidRDefault="002125EB" w:rsidP="00F04265">
      <w:pPr>
        <w:rPr>
          <w:rFonts w:ascii="TH SarabunPSK" w:hAnsi="TH SarabunPSK" w:cs="TH SarabunPSK"/>
          <w:sz w:val="32"/>
          <w:szCs w:val="32"/>
          <w:cs/>
        </w:rPr>
      </w:pPr>
    </w:p>
    <w:p w:rsidR="009133A5" w:rsidRPr="00596C92" w:rsidRDefault="009133A5" w:rsidP="009133A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44A7A" w:rsidRPr="00596C92" w:rsidRDefault="00544A7A" w:rsidP="009133A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44A7A" w:rsidRPr="00596C92" w:rsidRDefault="00544A7A" w:rsidP="009133A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44A7A" w:rsidRPr="00596C92" w:rsidRDefault="00544A7A" w:rsidP="009133A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44A7A" w:rsidRDefault="00544A7A" w:rsidP="00596C92">
      <w:pPr>
        <w:rPr>
          <w:rFonts w:ascii="TH SarabunIT๙" w:hAnsi="TH SarabunIT๙" w:cs="TH SarabunIT๙"/>
          <w:sz w:val="32"/>
          <w:szCs w:val="32"/>
        </w:rPr>
      </w:pPr>
    </w:p>
    <w:p w:rsidR="00923C50" w:rsidRDefault="00923C50" w:rsidP="00596C92">
      <w:pPr>
        <w:rPr>
          <w:rFonts w:ascii="TH SarabunIT๙" w:hAnsi="TH SarabunIT๙" w:cs="TH SarabunIT๙"/>
          <w:sz w:val="32"/>
          <w:szCs w:val="32"/>
        </w:rPr>
      </w:pPr>
    </w:p>
    <w:p w:rsidR="0049729B" w:rsidRDefault="0049729B" w:rsidP="00596C92">
      <w:pPr>
        <w:rPr>
          <w:rFonts w:ascii="TH SarabunIT๙" w:hAnsi="TH SarabunIT๙" w:cs="TH SarabunIT๙"/>
          <w:sz w:val="32"/>
          <w:szCs w:val="32"/>
        </w:rPr>
      </w:pPr>
    </w:p>
    <w:p w:rsidR="00923C50" w:rsidRDefault="00923C50" w:rsidP="00596C92">
      <w:pPr>
        <w:rPr>
          <w:rFonts w:ascii="TH SarabunIT๙" w:hAnsi="TH SarabunIT๙" w:cs="TH SarabunIT๙"/>
          <w:sz w:val="32"/>
          <w:szCs w:val="32"/>
        </w:rPr>
      </w:pPr>
    </w:p>
    <w:p w:rsidR="003956AD" w:rsidRDefault="003956AD" w:rsidP="00596C92">
      <w:pPr>
        <w:rPr>
          <w:rFonts w:ascii="TH SarabunIT๙" w:hAnsi="TH SarabunIT๙" w:cs="TH SarabunIT๙"/>
          <w:sz w:val="32"/>
          <w:szCs w:val="32"/>
        </w:rPr>
      </w:pPr>
    </w:p>
    <w:p w:rsidR="003956AD" w:rsidRDefault="003956AD" w:rsidP="00596C92">
      <w:pPr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p w:rsidR="00923C50" w:rsidRDefault="00923C50" w:rsidP="00923C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A760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กำหนดการอบรม</w:t>
      </w:r>
    </w:p>
    <w:p w:rsidR="00600D8D" w:rsidRPr="00600D8D" w:rsidRDefault="00600D8D" w:rsidP="00923C5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76C48" w:rsidRPr="00B61F9A" w:rsidRDefault="00876C48" w:rsidP="00876C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1F9A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การจัดอบรม  ครู  อาสาสมัคร  และผู้ดูแลผู้พิการ  มีความรู้เกี่ยวกับโรคโควิด–๑๙ และการใช้สื่ออุปกรณ์  พัฒนาผู้พิการตามศักยภาพรายบุคคล</w:t>
      </w:r>
    </w:p>
    <w:p w:rsidR="00876C48" w:rsidRDefault="00876C48" w:rsidP="00876C48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วันที่   </w:t>
      </w:r>
      <w:r w:rsidR="00600D8D">
        <w:rPr>
          <w:rFonts w:ascii="TH SarabunPSK" w:eastAsia="Angsana New" w:hAnsi="TH SarabunPSK" w:cs="TH SarabunPSK" w:hint="cs"/>
          <w:sz w:val="32"/>
          <w:szCs w:val="32"/>
          <w:cs/>
        </w:rPr>
        <w:t>.....</w:t>
      </w:r>
      <w:r w:rsidR="00B61F9A">
        <w:rPr>
          <w:rFonts w:ascii="TH SarabunPSK" w:eastAsia="Angsana New" w:hAnsi="TH SarabunPSK" w:cs="TH SarabunPSK" w:hint="cs"/>
          <w:sz w:val="32"/>
          <w:szCs w:val="32"/>
          <w:cs/>
        </w:rPr>
        <w:t>..........................................</w:t>
      </w:r>
    </w:p>
    <w:p w:rsidR="00876C48" w:rsidRDefault="00876C48" w:rsidP="00876C48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ณ  ศูนย์การศึกษาพิเศษ</w:t>
      </w:r>
      <w:r w:rsidR="005A7609">
        <w:rPr>
          <w:rFonts w:ascii="TH SarabunPSK" w:eastAsia="Angsana New" w:hAnsi="TH SarabunPSK" w:cs="TH SarabunPSK" w:hint="cs"/>
          <w:sz w:val="32"/>
          <w:szCs w:val="32"/>
          <w:cs/>
        </w:rPr>
        <w:t>ประจำจังหวัดสตูล  โดย  ศูนย์บริการคนพิการบุคคล</w:t>
      </w:r>
      <w:proofErr w:type="spellStart"/>
      <w:r w:rsidR="005A7609">
        <w:rPr>
          <w:rFonts w:ascii="TH SarabunPSK" w:eastAsia="Angsana New" w:hAnsi="TH SarabunPSK" w:cs="TH SarabunPSK" w:hint="cs"/>
          <w:sz w:val="32"/>
          <w:szCs w:val="32"/>
          <w:cs/>
        </w:rPr>
        <w:t>ออทิสติก</w:t>
      </w:r>
      <w:proofErr w:type="spellEnd"/>
      <w:r w:rsidR="005A7609">
        <w:rPr>
          <w:rFonts w:ascii="TH SarabunPSK" w:eastAsia="Angsana New" w:hAnsi="TH SarabunPSK" w:cs="TH SarabunPSK" w:hint="cs"/>
          <w:sz w:val="32"/>
          <w:szCs w:val="32"/>
          <w:cs/>
        </w:rPr>
        <w:t>จังหวัดสตูล</w:t>
      </w:r>
    </w:p>
    <w:p w:rsidR="005A7609" w:rsidRDefault="0082506E" w:rsidP="0082506E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82506E" w:rsidRDefault="0082506E" w:rsidP="0082506E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เวลา  </w:t>
      </w:r>
      <w:r w:rsidR="00725E43">
        <w:rPr>
          <w:rFonts w:ascii="TH SarabunPSK" w:eastAsia="Angsana New" w:hAnsi="TH SarabunPSK" w:cs="TH SarabunPSK" w:hint="cs"/>
          <w:sz w:val="32"/>
          <w:szCs w:val="32"/>
          <w:cs/>
        </w:rPr>
        <w:t>๐๘.๓๐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น. </w:t>
      </w:r>
      <w:r w:rsidR="00725E43">
        <w:rPr>
          <w:rFonts w:ascii="TH SarabunPSK" w:eastAsia="Angsana New" w:hAnsi="TH SarabunPSK" w:cs="TH SarabunPSK"/>
          <w:sz w:val="32"/>
          <w:szCs w:val="32"/>
          <w:cs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725E43">
        <w:rPr>
          <w:rFonts w:ascii="TH SarabunPSK" w:eastAsia="Angsana New" w:hAnsi="TH SarabunPSK" w:cs="TH SarabunPSK" w:hint="cs"/>
          <w:sz w:val="32"/>
          <w:szCs w:val="32"/>
          <w:cs/>
        </w:rPr>
        <w:t>๐๙.๐๐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น.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ลงทะเบียน</w:t>
      </w:r>
    </w:p>
    <w:p w:rsidR="0082506E" w:rsidRDefault="00725E43" w:rsidP="0082506E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เวลา  ๐๙.</w:t>
      </w:r>
      <w:r w:rsidR="0002070C">
        <w:rPr>
          <w:rFonts w:ascii="TH SarabunPSK" w:eastAsia="Angsana New" w:hAnsi="TH SarabunPSK" w:cs="TH SarabunPSK" w:hint="cs"/>
          <w:sz w:val="32"/>
          <w:szCs w:val="32"/>
          <w:cs/>
        </w:rPr>
        <w:t>๐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๐  น. </w:t>
      </w:r>
      <w:r>
        <w:rPr>
          <w:rFonts w:ascii="TH SarabunPSK" w:eastAsia="Angsana New" w:hAnsi="TH SarabunPSK" w:cs="TH SarabunPSK"/>
          <w:sz w:val="32"/>
          <w:szCs w:val="32"/>
          <w:cs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๐๙.</w:t>
      </w:r>
      <w:r w:rsidR="0002070C"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๐  น.</w:t>
      </w:r>
      <w:r w:rsidR="0082506E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82506E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พิธีเปิด  โดย  นายกเทศบาลตำบลคลองขุดหรือผู้แทน</w:t>
      </w:r>
    </w:p>
    <w:p w:rsidR="0082506E" w:rsidRDefault="00725E43" w:rsidP="0082506E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เวลา  ๐</w:t>
      </w:r>
      <w:r w:rsidR="0002070C">
        <w:rPr>
          <w:rFonts w:ascii="TH SarabunPSK" w:eastAsia="Angsana New" w:hAnsi="TH SarabunPSK" w:cs="TH SarabunPSK" w:hint="cs"/>
          <w:sz w:val="32"/>
          <w:szCs w:val="32"/>
          <w:cs/>
        </w:rPr>
        <w:t>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.๓๐  น. </w:t>
      </w:r>
      <w:r>
        <w:rPr>
          <w:rFonts w:ascii="TH SarabunPSK" w:eastAsia="Angsana New" w:hAnsi="TH SarabunPSK" w:cs="TH SarabunPSK"/>
          <w:sz w:val="32"/>
          <w:szCs w:val="32"/>
          <w:cs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02070C">
        <w:rPr>
          <w:rFonts w:ascii="TH SarabunPSK" w:eastAsia="Angsana New" w:hAnsi="TH SarabunPSK" w:cs="TH SarabunPSK" w:hint="cs"/>
          <w:sz w:val="32"/>
          <w:szCs w:val="32"/>
          <w:cs/>
        </w:rPr>
        <w:t>๑๐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.</w:t>
      </w:r>
      <w:r w:rsidR="0002070C"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๐  น.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82506E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การป้องกันตนเองในสถานการณ์การแพร่ระบาดของโรคโควิด-19</w:t>
      </w:r>
    </w:p>
    <w:p w:rsidR="0002070C" w:rsidRDefault="0002070C" w:rsidP="0082506E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โดย</w:t>
      </w:r>
      <w:r w:rsidR="002E02A7">
        <w:rPr>
          <w:rFonts w:ascii="TH SarabunPSK" w:eastAsia="Angsana New" w:hAnsi="TH SarabunPSK" w:cs="TH SarabunPSK" w:hint="cs"/>
          <w:sz w:val="32"/>
          <w:szCs w:val="32"/>
          <w:cs/>
        </w:rPr>
        <w:t>..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.กองสาธารณสุขเทศบาลตำบลคลองขุด</w:t>
      </w:r>
    </w:p>
    <w:p w:rsidR="0002070C" w:rsidRDefault="0002070C" w:rsidP="0002070C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เวลา  ๑๐.๓๐  น. </w:t>
      </w:r>
      <w:r>
        <w:rPr>
          <w:rFonts w:ascii="TH SarabunPSK" w:eastAsia="Angsana New" w:hAnsi="TH SarabunPSK" w:cs="TH SarabunPSK"/>
          <w:sz w:val="32"/>
          <w:szCs w:val="32"/>
          <w:cs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๑๑.๓๐  น.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แบ่งกลุ่มย่อย  กลุ่มที่  ๑  เทคนิคและวิธีการใช้กายอุปกรณ์ม้าโยก</w:t>
      </w:r>
    </w:p>
    <w:p w:rsidR="00096348" w:rsidRDefault="00096348" w:rsidP="0002070C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โดย</w:t>
      </w:r>
      <w:r w:rsidR="002E02A7">
        <w:rPr>
          <w:rFonts w:ascii="TH SarabunPSK" w:eastAsia="Angsana New" w:hAnsi="TH SarabunPSK" w:cs="TH SarabunPSK" w:hint="cs"/>
          <w:sz w:val="32"/>
          <w:szCs w:val="32"/>
          <w:cs/>
        </w:rPr>
        <w:t>..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.ศูนย์การศึกษาพิเศษประจำจังหวัดสตูล</w:t>
      </w:r>
    </w:p>
    <w:p w:rsidR="0002070C" w:rsidRDefault="0002070C" w:rsidP="00096348">
      <w:pPr>
        <w:ind w:left="360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แบ่งกลุ่มย่อย  กลุ่มที่  ๒  เทคนิคและวิธีการใช้</w:t>
      </w:r>
      <w:r w:rsidR="00096348">
        <w:rPr>
          <w:rFonts w:ascii="TH SarabunPSK" w:eastAsia="Angsana New" w:hAnsi="TH SarabunPSK" w:cs="TH SarabunPSK" w:hint="cs"/>
          <w:sz w:val="32"/>
          <w:szCs w:val="32"/>
          <w:cs/>
        </w:rPr>
        <w:t xml:space="preserve">ชุดการอ่านและการเขียน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สื่อ</w:t>
      </w:r>
      <w:r w:rsidR="0009634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บัตรภาพ-บัตรคำ  สมุดภาพและฝึกลีลามือ</w:t>
      </w:r>
    </w:p>
    <w:p w:rsidR="00096348" w:rsidRDefault="00096348" w:rsidP="00096348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โดย.</w:t>
      </w:r>
      <w:r w:rsidR="002E02A7">
        <w:rPr>
          <w:rFonts w:ascii="TH SarabunPSK" w:eastAsia="Angsana New" w:hAnsi="TH SarabunPSK" w:cs="TH SarabunPSK" w:hint="cs"/>
          <w:sz w:val="32"/>
          <w:szCs w:val="32"/>
          <w:cs/>
        </w:rPr>
        <w:t>..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ศูนย์</w:t>
      </w:r>
      <w:r w:rsidR="00BB15B7">
        <w:rPr>
          <w:rFonts w:ascii="TH SarabunPSK" w:eastAsia="Angsana New" w:hAnsi="TH SarabunPSK" w:cs="TH SarabunPSK" w:hint="cs"/>
          <w:sz w:val="32"/>
          <w:szCs w:val="32"/>
          <w:cs/>
        </w:rPr>
        <w:t>บริการคนพิการบุคคล</w:t>
      </w:r>
      <w:proofErr w:type="spellStart"/>
      <w:r w:rsidR="00BB15B7">
        <w:rPr>
          <w:rFonts w:ascii="TH SarabunPSK" w:eastAsia="Angsana New" w:hAnsi="TH SarabunPSK" w:cs="TH SarabunPSK" w:hint="cs"/>
          <w:sz w:val="32"/>
          <w:szCs w:val="32"/>
          <w:cs/>
        </w:rPr>
        <w:t>ออทิสติก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จังหวัดสตูล</w:t>
      </w:r>
    </w:p>
    <w:p w:rsidR="0002070C" w:rsidRDefault="0002070C" w:rsidP="0002070C">
      <w:pPr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เวลา  ๑</w:t>
      </w:r>
      <w:r w:rsidR="00BB15B7">
        <w:rPr>
          <w:rFonts w:ascii="TH SarabunPSK" w:eastAsia="Angsan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.๓๐  น. </w:t>
      </w:r>
      <w:r>
        <w:rPr>
          <w:rFonts w:ascii="TH SarabunPSK" w:eastAsia="Angsana New" w:hAnsi="TH SarabunPSK" w:cs="TH SarabunPSK"/>
          <w:sz w:val="32"/>
          <w:szCs w:val="32"/>
          <w:cs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๑</w:t>
      </w:r>
      <w:r w:rsidR="00BB15B7"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.๓๐  น.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BB15B7">
        <w:rPr>
          <w:rFonts w:ascii="TH SarabunPSK" w:eastAsia="Angsana New" w:hAnsi="TH SarabunPSK" w:cs="TH SarabunPSK" w:hint="cs"/>
          <w:sz w:val="32"/>
          <w:szCs w:val="32"/>
          <w:cs/>
        </w:rPr>
        <w:t>พักรับประทานอาหารกลางวัน</w:t>
      </w:r>
    </w:p>
    <w:p w:rsidR="002B2CDF" w:rsidRDefault="00BB15B7" w:rsidP="00875084">
      <w:pPr>
        <w:ind w:left="3600" w:hanging="360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เวลา  ๑๓.๓๐  น. </w:t>
      </w:r>
      <w:r>
        <w:rPr>
          <w:rFonts w:ascii="TH SarabunPSK" w:eastAsia="Angsana New" w:hAnsi="TH SarabunPSK" w:cs="TH SarabunPSK"/>
          <w:sz w:val="32"/>
          <w:szCs w:val="32"/>
          <w:cs/>
        </w:rPr>
        <w:t>–</w:t>
      </w:r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 xml:space="preserve"> ๑๕.๓๐  น.</w:t>
      </w:r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แบ่งกลุ่มย่อย  กลุ่มที่  ๑  </w:t>
      </w:r>
      <w:r w:rsidR="002B2CDF">
        <w:rPr>
          <w:rFonts w:ascii="TH SarabunPSK" w:eastAsia="Angsana New" w:hAnsi="TH SarabunPSK" w:cs="TH SarabunPSK" w:hint="cs"/>
          <w:sz w:val="32"/>
          <w:szCs w:val="32"/>
          <w:cs/>
        </w:rPr>
        <w:t>การจัดกิจกรรมพัฒนา</w:t>
      </w:r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>และช่วยเหลือ</w:t>
      </w:r>
      <w:r w:rsidR="002B2CDF">
        <w:rPr>
          <w:rFonts w:ascii="TH SarabunPSK" w:eastAsia="Angsana New" w:hAnsi="TH SarabunPSK" w:cs="TH SarabunPSK" w:hint="cs"/>
          <w:sz w:val="32"/>
          <w:szCs w:val="32"/>
          <w:cs/>
        </w:rPr>
        <w:t>ผู้พิการ</w:t>
      </w:r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>ในชีวิตประจำวัน</w:t>
      </w:r>
    </w:p>
    <w:p w:rsidR="00875084" w:rsidRDefault="00875084" w:rsidP="0087508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โดย</w:t>
      </w:r>
      <w:r w:rsidR="002E02A7">
        <w:rPr>
          <w:rFonts w:ascii="TH SarabunPSK" w:eastAsia="Angsana New" w:hAnsi="TH SarabunPSK" w:cs="TH SarabunPSK" w:hint="cs"/>
          <w:sz w:val="32"/>
          <w:szCs w:val="32"/>
          <w:cs/>
        </w:rPr>
        <w:t>..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.ศูนย์บริการคนพิการบุคคล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ออทิสติก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จังหวัดสตูล</w:t>
      </w:r>
    </w:p>
    <w:p w:rsidR="00BB15B7" w:rsidRDefault="00875084" w:rsidP="00875084">
      <w:pPr>
        <w:ind w:left="3600" w:hanging="360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แบ่งกลุ่มย่อย  กลุ่มที่  ๒  </w:t>
      </w:r>
      <w:r w:rsidR="002B2CDF">
        <w:rPr>
          <w:rFonts w:ascii="TH SarabunPSK" w:eastAsia="Angsana New" w:hAnsi="TH SarabunPSK" w:cs="TH SarabunPSK" w:hint="cs"/>
          <w:sz w:val="32"/>
          <w:szCs w:val="32"/>
          <w:cs/>
        </w:rPr>
        <w:t>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ประเมินและการ</w:t>
      </w:r>
      <w:r w:rsidR="00BB15B7">
        <w:rPr>
          <w:rFonts w:ascii="TH SarabunPSK" w:eastAsia="Angsana New" w:hAnsi="TH SarabunPSK" w:cs="TH SarabunPSK" w:hint="cs"/>
          <w:sz w:val="32"/>
          <w:szCs w:val="32"/>
          <w:cs/>
        </w:rPr>
        <w:t>จัดทำแผนพัฒนาศักยภาพ</w:t>
      </w:r>
      <w:r w:rsidR="002B2CDF">
        <w:rPr>
          <w:rFonts w:ascii="TH SarabunPSK" w:eastAsia="Angsana New" w:hAnsi="TH SarabunPSK" w:cs="TH SarabunPSK" w:hint="cs"/>
          <w:sz w:val="32"/>
          <w:szCs w:val="32"/>
          <w:cs/>
        </w:rPr>
        <w:t>ผู้พิการ</w:t>
      </w:r>
      <w:r w:rsidR="00BB15B7">
        <w:rPr>
          <w:rFonts w:ascii="TH SarabunPSK" w:eastAsia="Angsana New" w:hAnsi="TH SarabunPSK" w:cs="TH SarabunPSK" w:hint="cs"/>
          <w:sz w:val="32"/>
          <w:szCs w:val="32"/>
          <w:cs/>
        </w:rPr>
        <w:t>รายบุคคล</w:t>
      </w:r>
    </w:p>
    <w:p w:rsidR="002B2CDF" w:rsidRDefault="002B2CDF" w:rsidP="00BB15B7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โดย</w:t>
      </w:r>
      <w:r w:rsidR="002E02A7">
        <w:rPr>
          <w:rFonts w:ascii="TH SarabunPSK" w:eastAsia="Angsana New" w:hAnsi="TH SarabunPSK" w:cs="TH SarabunPSK" w:hint="cs"/>
          <w:sz w:val="32"/>
          <w:szCs w:val="32"/>
          <w:cs/>
        </w:rPr>
        <w:t>...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ศูนย์บริการคนพิการบุคคล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ออทิสติก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จังหวัดสตูล</w:t>
      </w:r>
    </w:p>
    <w:p w:rsidR="00BB15B7" w:rsidRDefault="002B2CDF" w:rsidP="00BB15B7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เวลา  ๑๕</w:t>
      </w:r>
      <w:r w:rsidR="00BB15B7">
        <w:rPr>
          <w:rFonts w:ascii="TH SarabunPSK" w:eastAsia="Angsana New" w:hAnsi="TH SarabunPSK" w:cs="TH SarabunPSK" w:hint="cs"/>
          <w:sz w:val="32"/>
          <w:szCs w:val="32"/>
          <w:cs/>
        </w:rPr>
        <w:t xml:space="preserve">.๓๐  น. </w:t>
      </w:r>
      <w:r w:rsidR="00BB15B7">
        <w:rPr>
          <w:rFonts w:ascii="TH SarabunPSK" w:eastAsia="Angsana New" w:hAnsi="TH SarabunPSK" w:cs="TH SarabunPSK"/>
          <w:sz w:val="32"/>
          <w:szCs w:val="32"/>
          <w:cs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๑๖.๐</w:t>
      </w:r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>๐  น.</w:t>
      </w:r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ab/>
        <w:t>พิธีปิด  โดย</w:t>
      </w:r>
      <w:r w:rsidR="002E02A7">
        <w:rPr>
          <w:rFonts w:ascii="TH SarabunPSK" w:eastAsia="Angsana New" w:hAnsi="TH SarabunPSK" w:cs="TH SarabunPSK" w:hint="cs"/>
          <w:sz w:val="32"/>
          <w:szCs w:val="32"/>
          <w:cs/>
        </w:rPr>
        <w:t>...</w:t>
      </w:r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 xml:space="preserve"> ศูนย์บริการคนพิการบุคคล</w:t>
      </w:r>
      <w:proofErr w:type="spellStart"/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>ออทิสติก</w:t>
      </w:r>
      <w:proofErr w:type="spellEnd"/>
      <w:r w:rsidR="00875084">
        <w:rPr>
          <w:rFonts w:ascii="TH SarabunPSK" w:eastAsia="Angsana New" w:hAnsi="TH SarabunPSK" w:cs="TH SarabunPSK" w:hint="cs"/>
          <w:sz w:val="32"/>
          <w:szCs w:val="32"/>
          <w:cs/>
        </w:rPr>
        <w:t>จังหวัดสตูล</w:t>
      </w:r>
    </w:p>
    <w:p w:rsidR="00917511" w:rsidRDefault="00917511" w:rsidP="0091751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ทานอาหารว่างระหว่างฝึก</w:t>
      </w:r>
    </w:p>
    <w:p w:rsidR="00917511" w:rsidRDefault="00917511" w:rsidP="00917511">
      <w:pPr>
        <w:tabs>
          <w:tab w:val="left" w:pos="33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917511" w:rsidRDefault="00917511" w:rsidP="00917511">
      <w:pPr>
        <w:tabs>
          <w:tab w:val="left" w:pos="3330"/>
        </w:tabs>
        <w:rPr>
          <w:rFonts w:ascii="TH SarabunPSK" w:hAnsi="TH SarabunPSK" w:cs="TH SarabunPSK"/>
          <w:sz w:val="32"/>
          <w:szCs w:val="32"/>
        </w:rPr>
      </w:pPr>
    </w:p>
    <w:p w:rsidR="00917511" w:rsidRDefault="00917511" w:rsidP="0091751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หมายเหตุ  ตารางอาจเปลี่ยนแปลงตามความเหมาะสม</w:t>
      </w:r>
    </w:p>
    <w:p w:rsidR="00917511" w:rsidRDefault="00917511" w:rsidP="0091751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17511" w:rsidRDefault="00370BDC" w:rsidP="00917511">
      <w:pPr>
        <w:tabs>
          <w:tab w:val="left" w:pos="720"/>
          <w:tab w:val="left" w:pos="1440"/>
          <w:tab w:val="left" w:pos="2160"/>
          <w:tab w:val="center" w:pos="453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D4DD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1" o:spid="_x0000_s1026" type="#_x0000_t96" style="position:absolute;margin-left:271.95pt;margin-top:6.1pt;width:18.7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F1E53" id="AutoShape 20" o:spid="_x0000_s1026" type="#_x0000_t96" style="position:absolute;margin-left:290.7pt;margin-top:6.1pt;width:18.7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465C" id="AutoShape 16" o:spid="_x0000_s1026" type="#_x0000_t96" style="position:absolute;margin-left:253.2pt;margin-top:6.1pt;width:18.7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3BEB0" id="AutoShape 17" o:spid="_x0000_s1026" type="#_x0000_t96" style="position:absolute;margin-left:234.45pt;margin-top:6.1pt;width:18.75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C0DEA" id="AutoShape 18" o:spid="_x0000_s1026" type="#_x0000_t96" style="position:absolute;margin-left:215.7pt;margin-top:6.1pt;width:18.7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B21E9" id="AutoShape 19" o:spid="_x0000_s1026" type="#_x0000_t96" style="position:absolute;margin-left:196.95pt;margin-top:6.1pt;width:18.7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86465" id="AutoShape 14" o:spid="_x0000_s1026" type="#_x0000_t96" style="position:absolute;margin-left:178.2pt;margin-top:6.1pt;width:18.7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EBBA" id="AutoShape 15" o:spid="_x0000_s1026" type="#_x0000_t96" style="position:absolute;margin-left:159.45pt;margin-top:6.1pt;width:18.7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6CD0" id="AutoShape 13" o:spid="_x0000_s1026" type="#_x0000_t96" style="position:absolute;margin-left:140.7pt;margin-top:6.1pt;width:18.7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77470</wp:posOffset>
                </wp:positionV>
                <wp:extent cx="238125" cy="171450"/>
                <wp:effectExtent l="9525" t="8255" r="9525" b="10795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F8054" id="AutoShape 12" o:spid="_x0000_s1026" type="#_x0000_t96" style="position:absolute;margin-left:121.95pt;margin-top:6.1pt;width:18.7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"/>
            </w:pict>
          </mc:Fallback>
        </mc:AlternateContent>
      </w:r>
      <w:r w:rsidR="00917511">
        <w:rPr>
          <w:rFonts w:ascii="TH SarabunPSK" w:hAnsi="TH SarabunPSK" w:cs="TH SarabunPSK" w:hint="cs"/>
          <w:sz w:val="32"/>
          <w:szCs w:val="32"/>
          <w:cs/>
        </w:rPr>
        <w:tab/>
      </w:r>
      <w:r w:rsidR="00917511">
        <w:rPr>
          <w:rFonts w:ascii="TH SarabunPSK" w:hAnsi="TH SarabunPSK" w:cs="TH SarabunPSK" w:hint="cs"/>
          <w:sz w:val="32"/>
          <w:szCs w:val="32"/>
          <w:cs/>
        </w:rPr>
        <w:tab/>
      </w:r>
      <w:r w:rsidR="00917511">
        <w:rPr>
          <w:rFonts w:ascii="TH SarabunPSK" w:hAnsi="TH SarabunPSK" w:cs="TH SarabunPSK" w:hint="cs"/>
          <w:sz w:val="32"/>
          <w:szCs w:val="32"/>
          <w:cs/>
        </w:rPr>
        <w:tab/>
      </w:r>
      <w:r w:rsidR="00917511">
        <w:rPr>
          <w:rFonts w:ascii="TH SarabunPSK" w:hAnsi="TH SarabunPSK" w:cs="TH SarabunPSK"/>
          <w:sz w:val="32"/>
          <w:szCs w:val="32"/>
          <w:cs/>
        </w:rPr>
        <w:tab/>
      </w:r>
    </w:p>
    <w:p w:rsidR="005A7609" w:rsidRDefault="005A7609" w:rsidP="005A7609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876C48" w:rsidRDefault="00876C48" w:rsidP="00876C48">
      <w:pPr>
        <w:rPr>
          <w:rFonts w:ascii="TH SarabunPSK" w:eastAsia="Angsana New" w:hAnsi="TH SarabunPSK" w:cs="TH SarabunPSK"/>
          <w:sz w:val="32"/>
          <w:szCs w:val="32"/>
        </w:rPr>
      </w:pPr>
    </w:p>
    <w:p w:rsidR="00AF5D63" w:rsidRDefault="00AF5D63" w:rsidP="00876C48">
      <w:pPr>
        <w:rPr>
          <w:rFonts w:ascii="TH SarabunPSK" w:eastAsia="Angsana New" w:hAnsi="TH SarabunPSK" w:cs="TH SarabunPSK"/>
          <w:sz w:val="32"/>
          <w:szCs w:val="32"/>
        </w:rPr>
      </w:pPr>
    </w:p>
    <w:p w:rsidR="00AF5D63" w:rsidRDefault="00AF5D63" w:rsidP="00876C48">
      <w:pPr>
        <w:rPr>
          <w:rFonts w:ascii="TH SarabunPSK" w:eastAsia="Angsana New" w:hAnsi="TH SarabunPSK" w:cs="TH SarabunPSK"/>
          <w:sz w:val="32"/>
          <w:szCs w:val="32"/>
        </w:rPr>
      </w:pPr>
    </w:p>
    <w:p w:rsidR="00AF5D63" w:rsidRDefault="00AF5D63" w:rsidP="00876C48">
      <w:pPr>
        <w:rPr>
          <w:rFonts w:ascii="TH SarabunPSK" w:eastAsia="Angsana New" w:hAnsi="TH SarabunPSK" w:cs="TH SarabunPSK"/>
          <w:sz w:val="32"/>
          <w:szCs w:val="32"/>
        </w:rPr>
      </w:pPr>
    </w:p>
    <w:p w:rsidR="00B61F9A" w:rsidRDefault="00B61F9A" w:rsidP="00876C48">
      <w:pPr>
        <w:rPr>
          <w:rFonts w:ascii="TH SarabunPSK" w:eastAsia="Angsana New" w:hAnsi="TH SarabunPSK" w:cs="TH SarabunPSK" w:hint="cs"/>
          <w:sz w:val="32"/>
          <w:szCs w:val="32"/>
        </w:rPr>
      </w:pPr>
    </w:p>
    <w:p w:rsidR="00D1316B" w:rsidRPr="000C3F41" w:rsidRDefault="00D1316B" w:rsidP="00D1316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C3F4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สื่อ</w:t>
      </w:r>
      <w:r w:rsidR="000C3F41">
        <w:rPr>
          <w:rFonts w:ascii="TH SarabunPSK" w:hAnsi="TH SarabunPSK" w:cs="TH SarabunPSK" w:hint="cs"/>
          <w:b/>
          <w:bCs/>
          <w:sz w:val="36"/>
          <w:szCs w:val="36"/>
          <w:cs/>
        </w:rPr>
        <w:t>ภาพเคลื่อนไหว</w:t>
      </w:r>
      <w:r w:rsidRPr="000C3F41">
        <w:rPr>
          <w:rFonts w:ascii="TH SarabunPSK" w:hAnsi="TH SarabunPSK" w:cs="TH SarabunPSK"/>
          <w:b/>
          <w:bCs/>
          <w:sz w:val="36"/>
          <w:szCs w:val="36"/>
          <w:cs/>
        </w:rPr>
        <w:t>สไลด์ขึ้นลงซ่อนคำ</w:t>
      </w:r>
    </w:p>
    <w:p w:rsidR="00D1316B" w:rsidRPr="009F3494" w:rsidRDefault="00D1316B" w:rsidP="00D1316B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1316B" w:rsidRPr="009F3494" w:rsidRDefault="00D1316B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9F349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9933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62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16B" w:rsidRPr="009F3494" w:rsidRDefault="00D1316B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D1316B" w:rsidRPr="000C3F41" w:rsidRDefault="00D1316B" w:rsidP="00D1316B">
      <w:pPr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C3F41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สื่อภาพ</w:t>
      </w:r>
      <w:r w:rsidR="000C3F4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เคลื่อนไหว</w:t>
      </w:r>
      <w:r w:rsidRPr="000C3F41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สไลต์ขึ้นลง </w:t>
      </w:r>
      <w:r w:rsidR="00056F3B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๙</w:t>
      </w:r>
      <w:r w:rsidRPr="000C3F41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 w:rsidRPr="000C3F41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หมวด  หมวดละ </w:t>
      </w:r>
      <w:r w:rsidR="00056F3B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๑๐</w:t>
      </w:r>
      <w:r w:rsidRPr="000C3F41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 w:rsidRPr="000C3F41">
        <w:rPr>
          <w:rFonts w:ascii="TH SarabunPSK" w:hAnsi="TH SarabunPSK" w:cs="TH SarabunPSK"/>
          <w:b/>
          <w:bCs/>
          <w:noProof/>
          <w:sz w:val="36"/>
          <w:szCs w:val="36"/>
          <w:cs/>
        </w:rPr>
        <w:t>ภาพ/คำ</w:t>
      </w:r>
    </w:p>
    <w:p w:rsidR="00D1316B" w:rsidRPr="000C3F41" w:rsidRDefault="00D1316B" w:rsidP="00D1316B">
      <w:pPr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C3F41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รวม </w:t>
      </w:r>
      <w:r w:rsidR="00056F3B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๙๐</w:t>
      </w:r>
      <w:r w:rsidRPr="000C3F41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 w:rsidRPr="000C3F41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ภาพ/คำ  จำนวน </w:t>
      </w:r>
      <w:r w:rsidR="00056F3B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๒</w:t>
      </w:r>
      <w:r w:rsidRPr="000C3F41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 w:rsidRPr="000C3F41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ชุด </w:t>
      </w:r>
    </w:p>
    <w:p w:rsidR="00D1316B" w:rsidRPr="000C3F41" w:rsidRDefault="00056F3B" w:rsidP="00D1316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๑</w:t>
      </w:r>
      <w:r w:rsidR="00D1316B" w:rsidRPr="000C3F41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D1316B" w:rsidRPr="000C3F41">
        <w:rPr>
          <w:rFonts w:ascii="TH SarabunPSK" w:hAnsi="TH SarabunPSK" w:cs="TH SarabunPSK"/>
          <w:noProof/>
          <w:sz w:val="32"/>
          <w:szCs w:val="32"/>
          <w:cs/>
        </w:rPr>
        <w:t xml:space="preserve">หมวด สัตว์น่ารัก </w:t>
      </w:r>
    </w:p>
    <w:p w:rsidR="00D1316B" w:rsidRPr="000C3F41" w:rsidRDefault="00056F3B" w:rsidP="00D1316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๒</w:t>
      </w:r>
      <w:r w:rsidR="00D1316B" w:rsidRPr="000C3F41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D1316B" w:rsidRPr="000C3F41">
        <w:rPr>
          <w:rFonts w:ascii="TH SarabunPSK" w:hAnsi="TH SarabunPSK" w:cs="TH SarabunPSK"/>
          <w:noProof/>
          <w:sz w:val="32"/>
          <w:szCs w:val="32"/>
          <w:cs/>
        </w:rPr>
        <w:t xml:space="preserve">หมวด อาชีพในฝัน </w:t>
      </w:r>
    </w:p>
    <w:p w:rsidR="00D1316B" w:rsidRPr="000C3F41" w:rsidRDefault="00056F3B" w:rsidP="00D1316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๓.</w:t>
      </w:r>
      <w:r w:rsidR="00D1316B" w:rsidRPr="000C3F41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D1316B" w:rsidRPr="000C3F41">
        <w:rPr>
          <w:rFonts w:ascii="TH SarabunPSK" w:hAnsi="TH SarabunPSK" w:cs="TH SarabunPSK"/>
          <w:noProof/>
          <w:sz w:val="32"/>
          <w:szCs w:val="32"/>
          <w:cs/>
        </w:rPr>
        <w:t xml:space="preserve">หมวด ยานพาหนะ </w:t>
      </w:r>
    </w:p>
    <w:p w:rsidR="00D1316B" w:rsidRPr="000C3F41" w:rsidRDefault="00056F3B" w:rsidP="00D1316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๔</w:t>
      </w:r>
      <w:r w:rsidR="00D1316B" w:rsidRPr="000C3F41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D1316B" w:rsidRPr="000C3F41">
        <w:rPr>
          <w:rFonts w:ascii="TH SarabunPSK" w:hAnsi="TH SarabunPSK" w:cs="TH SarabunPSK"/>
          <w:noProof/>
          <w:sz w:val="32"/>
          <w:szCs w:val="32"/>
          <w:cs/>
        </w:rPr>
        <w:t xml:space="preserve">หมวด ตัวเรา </w:t>
      </w:r>
    </w:p>
    <w:p w:rsidR="00D1316B" w:rsidRPr="000C3F41" w:rsidRDefault="00056F3B" w:rsidP="00D1316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๕</w:t>
      </w:r>
      <w:r w:rsidR="00D1316B" w:rsidRPr="000C3F41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D1316B" w:rsidRPr="000C3F41">
        <w:rPr>
          <w:rFonts w:ascii="TH SarabunPSK" w:hAnsi="TH SarabunPSK" w:cs="TH SarabunPSK"/>
          <w:noProof/>
          <w:sz w:val="32"/>
          <w:szCs w:val="32"/>
          <w:cs/>
        </w:rPr>
        <w:t>หมวด ผัก</w:t>
      </w:r>
    </w:p>
    <w:p w:rsidR="00D1316B" w:rsidRPr="000C3F41" w:rsidRDefault="00056F3B" w:rsidP="00D1316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๖</w:t>
      </w:r>
      <w:r w:rsidR="00D1316B" w:rsidRPr="000C3F41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D1316B" w:rsidRPr="000C3F41">
        <w:rPr>
          <w:rFonts w:ascii="TH SarabunPSK" w:hAnsi="TH SarabunPSK" w:cs="TH SarabunPSK"/>
          <w:noProof/>
          <w:sz w:val="32"/>
          <w:szCs w:val="32"/>
          <w:cs/>
        </w:rPr>
        <w:t xml:space="preserve">หมวด ผลไม้ </w:t>
      </w:r>
    </w:p>
    <w:p w:rsidR="00D1316B" w:rsidRPr="000C3F41" w:rsidRDefault="00056F3B" w:rsidP="00D1316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๗</w:t>
      </w:r>
      <w:r w:rsidR="00D1316B" w:rsidRPr="000C3F41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D1316B" w:rsidRPr="000C3F41">
        <w:rPr>
          <w:rFonts w:ascii="TH SarabunPSK" w:hAnsi="TH SarabunPSK" w:cs="TH SarabunPSK"/>
          <w:noProof/>
          <w:sz w:val="32"/>
          <w:szCs w:val="32"/>
          <w:cs/>
        </w:rPr>
        <w:t xml:space="preserve">หมวด ข้าว </w:t>
      </w:r>
    </w:p>
    <w:p w:rsidR="00D1316B" w:rsidRPr="000C3F41" w:rsidRDefault="00056F3B" w:rsidP="00D1316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๘</w:t>
      </w:r>
      <w:r w:rsidR="00D1316B" w:rsidRPr="000C3F41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D1316B" w:rsidRPr="000C3F41">
        <w:rPr>
          <w:rFonts w:ascii="TH SarabunPSK" w:hAnsi="TH SarabunPSK" w:cs="TH SarabunPSK"/>
          <w:noProof/>
          <w:sz w:val="32"/>
          <w:szCs w:val="32"/>
          <w:cs/>
        </w:rPr>
        <w:t xml:space="preserve">หมวด รูปร่าง  รูปทรง </w:t>
      </w:r>
    </w:p>
    <w:p w:rsidR="00D1316B" w:rsidRDefault="00056F3B" w:rsidP="00D1316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๙</w:t>
      </w:r>
      <w:r w:rsidR="00D1316B" w:rsidRPr="000C3F41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D1316B" w:rsidRPr="000C3F41">
        <w:rPr>
          <w:rFonts w:ascii="TH SarabunPSK" w:hAnsi="TH SarabunPSK" w:cs="TH SarabunPSK"/>
          <w:noProof/>
          <w:sz w:val="32"/>
          <w:szCs w:val="32"/>
          <w:cs/>
        </w:rPr>
        <w:t>หมวด สี</w:t>
      </w:r>
    </w:p>
    <w:p w:rsidR="00E452C1" w:rsidRPr="000C3F41" w:rsidRDefault="00E452C1" w:rsidP="00D1316B">
      <w:pPr>
        <w:rPr>
          <w:rFonts w:ascii="TH SarabunPSK" w:hAnsi="TH SarabunPSK" w:cs="TH SarabunPSK"/>
          <w:noProof/>
          <w:sz w:val="32"/>
          <w:szCs w:val="32"/>
          <w:cs/>
        </w:rPr>
      </w:pPr>
    </w:p>
    <w:p w:rsidR="00D1316B" w:rsidRPr="009F3494" w:rsidRDefault="00D1316B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rPr>
          <w:rFonts w:asciiTheme="majorBidi" w:hAnsiTheme="majorBidi" w:cstheme="majorBidi"/>
          <w:noProof/>
          <w:sz w:val="32"/>
          <w:szCs w:val="32"/>
        </w:rPr>
      </w:pPr>
    </w:p>
    <w:p w:rsidR="00D1316B" w:rsidRPr="009F3494" w:rsidRDefault="00D1316B" w:rsidP="00D1316B">
      <w:pPr>
        <w:rPr>
          <w:rFonts w:asciiTheme="majorBidi" w:hAnsiTheme="majorBidi" w:cstheme="majorBidi"/>
          <w:noProof/>
          <w:sz w:val="32"/>
          <w:szCs w:val="32"/>
        </w:rPr>
      </w:pPr>
    </w:p>
    <w:p w:rsidR="00D1316B" w:rsidRPr="00E452C1" w:rsidRDefault="00D1316B" w:rsidP="00D1316B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E452C1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กายอุปกรณ์  ม้าโยกทรงตัว</w:t>
      </w:r>
    </w:p>
    <w:p w:rsidR="00D1316B" w:rsidRPr="00E452C1" w:rsidRDefault="00D1316B" w:rsidP="00D1316B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E452C1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สำหรับเด็กที่มีปัญหาเรื่องการทรงตัว</w:t>
      </w:r>
    </w:p>
    <w:p w:rsidR="00D1316B" w:rsidRPr="009F3494" w:rsidRDefault="00D1316B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9F349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028950" cy="3917567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246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53" cy="391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16B" w:rsidRPr="009F3494" w:rsidRDefault="00D1316B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E452C1" w:rsidRPr="00E452C1" w:rsidRDefault="00E452C1" w:rsidP="00E452C1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E452C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t>แบบฝึกอ่าน ฝึกเขียน และสมุดภาพ</w:t>
      </w:r>
    </w:p>
    <w:p w:rsidR="00E452C1" w:rsidRPr="009F3494" w:rsidRDefault="00E452C1" w:rsidP="00D1316B">
      <w:pPr>
        <w:tabs>
          <w:tab w:val="left" w:pos="7875"/>
        </w:tabs>
        <w:ind w:firstLine="7875"/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D1316B" w:rsidRPr="009F3494" w:rsidRDefault="00D1316B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D1316B" w:rsidRDefault="00D1316B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9F3494">
        <w:rPr>
          <w:rFonts w:asciiTheme="majorBidi" w:hAnsiTheme="majorBidi" w:cstheme="majorBidi"/>
          <w:noProof/>
          <w:sz w:val="32"/>
          <w:szCs w:val="32"/>
          <w:cs/>
        </w:rPr>
        <w:t xml:space="preserve">    </w:t>
      </w:r>
    </w:p>
    <w:p w:rsidR="00D1316B" w:rsidRPr="009F3494" w:rsidRDefault="00E452C1" w:rsidP="00D1316B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135890</wp:posOffset>
            </wp:positionV>
            <wp:extent cx="1469390" cy="1571625"/>
            <wp:effectExtent l="19050" t="0" r="0" b="0"/>
            <wp:wrapThrough wrapText="bothSides">
              <wp:wrapPolygon edited="0">
                <wp:start x="-280" y="0"/>
                <wp:lineTo x="-280" y="21469"/>
                <wp:lineTo x="21563" y="21469"/>
                <wp:lineTo x="21563" y="0"/>
                <wp:lineTo x="-28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71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137795</wp:posOffset>
            </wp:positionV>
            <wp:extent cx="1581150" cy="1607185"/>
            <wp:effectExtent l="19050" t="0" r="0" b="0"/>
            <wp:wrapThrough wrapText="bothSides">
              <wp:wrapPolygon edited="0">
                <wp:start x="-260" y="0"/>
                <wp:lineTo x="-260" y="21250"/>
                <wp:lineTo x="21600" y="21250"/>
                <wp:lineTo x="21600" y="0"/>
                <wp:lineTo x="-260" y="0"/>
              </wp:wrapPolygon>
            </wp:wrapThrough>
            <wp:docPr id="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71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6B" w:rsidRPr="006F3414" w:rsidRDefault="00D1316B" w:rsidP="00D1316B">
      <w:pPr>
        <w:jc w:val="center"/>
        <w:rPr>
          <w:rFonts w:asciiTheme="majorBidi" w:hAnsiTheme="majorBidi" w:cstheme="majorBidi"/>
          <w:noProof/>
          <w:sz w:val="36"/>
          <w:szCs w:val="36"/>
          <w:cs/>
        </w:rPr>
      </w:pPr>
      <w:r>
        <w:rPr>
          <w:rFonts w:asciiTheme="majorBidi" w:hAnsiTheme="majorBidi" w:cstheme="majorBidi" w:hint="cs"/>
          <w:noProof/>
          <w:sz w:val="36"/>
          <w:szCs w:val="36"/>
          <w:cs/>
        </w:rPr>
        <w:t xml:space="preserve">     </w:t>
      </w:r>
    </w:p>
    <w:p w:rsidR="00AF5D63" w:rsidRDefault="00AF5D63" w:rsidP="00876C48">
      <w:pPr>
        <w:rPr>
          <w:rFonts w:ascii="TH SarabunPSK" w:eastAsia="Angsana New" w:hAnsi="TH SarabunPSK" w:cs="TH SarabunPSK"/>
          <w:sz w:val="32"/>
          <w:szCs w:val="32"/>
        </w:rPr>
      </w:pPr>
    </w:p>
    <w:p w:rsidR="00876C48" w:rsidRDefault="00E452C1" w:rsidP="00876C48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2038985</wp:posOffset>
            </wp:positionV>
            <wp:extent cx="1409700" cy="1466850"/>
            <wp:effectExtent l="19050" t="0" r="0" b="0"/>
            <wp:wrapThrough wrapText="bothSides">
              <wp:wrapPolygon edited="0">
                <wp:start x="-292" y="0"/>
                <wp:lineTo x="-292" y="21319"/>
                <wp:lineTo x="21600" y="21319"/>
                <wp:lineTo x="21600" y="0"/>
                <wp:lineTo x="-292" y="0"/>
              </wp:wrapPolygon>
            </wp:wrapThrough>
            <wp:docPr id="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71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1943735</wp:posOffset>
            </wp:positionV>
            <wp:extent cx="1506855" cy="1562100"/>
            <wp:effectExtent l="19050" t="0" r="0" b="0"/>
            <wp:wrapThrough wrapText="bothSides">
              <wp:wrapPolygon edited="0">
                <wp:start x="-273" y="0"/>
                <wp:lineTo x="-273" y="21337"/>
                <wp:lineTo x="21573" y="21337"/>
                <wp:lineTo x="21573" y="0"/>
                <wp:lineTo x="-273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71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1048385</wp:posOffset>
            </wp:positionV>
            <wp:extent cx="1714500" cy="1285875"/>
            <wp:effectExtent l="19050" t="0" r="0" b="0"/>
            <wp:wrapThrough wrapText="bothSides">
              <wp:wrapPolygon edited="0">
                <wp:start x="-240" y="0"/>
                <wp:lineTo x="-240" y="21440"/>
                <wp:lineTo x="21600" y="21440"/>
                <wp:lineTo x="21600" y="0"/>
                <wp:lineTo x="-240" y="0"/>
              </wp:wrapPolygon>
            </wp:wrapThrough>
            <wp:docPr id="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71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6C48" w:rsidSect="002A4E13">
      <w:headerReference w:type="default" r:id="rId19"/>
      <w:pgSz w:w="11907" w:h="16839" w:code="9"/>
      <w:pgMar w:top="1134" w:right="1134" w:bottom="0" w:left="1701" w:header="720" w:footer="13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D94" w:rsidRDefault="001B4D94" w:rsidP="0079504C">
      <w:r>
        <w:separator/>
      </w:r>
    </w:p>
  </w:endnote>
  <w:endnote w:type="continuationSeparator" w:id="0">
    <w:p w:rsidR="001B4D94" w:rsidRDefault="001B4D94" w:rsidP="0079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5B7" w:rsidRPr="00162166" w:rsidRDefault="00BB15B7" w:rsidP="00545178">
    <w:pPr>
      <w:pStyle w:val="a6"/>
      <w:jc w:val="center"/>
      <w:rPr>
        <w:rFonts w:ascii="Angsana New" w:hAnsi="Angsana New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D94" w:rsidRDefault="001B4D94" w:rsidP="0079504C">
      <w:r>
        <w:separator/>
      </w:r>
    </w:p>
  </w:footnote>
  <w:footnote w:type="continuationSeparator" w:id="0">
    <w:p w:rsidR="001B4D94" w:rsidRDefault="001B4D94" w:rsidP="00795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 w:cs="Cambria"/>
        <w:cs/>
        <w:lang w:val="th-TH"/>
      </w:rPr>
      <w:id w:val="13964383"/>
      <w:docPartObj>
        <w:docPartGallery w:val="Page Numbers (Top of Page)"/>
        <w:docPartUnique/>
      </w:docPartObj>
    </w:sdtPr>
    <w:sdtEndPr>
      <w:rPr>
        <w:rFonts w:cs="Angsana New"/>
        <w:cs w:val="0"/>
        <w:lang w:val="en-US"/>
      </w:rPr>
    </w:sdtEndPr>
    <w:sdtContent>
      <w:p w:rsidR="00BB15B7" w:rsidRDefault="00BB15B7">
        <w:pPr>
          <w:pStyle w:val="a4"/>
          <w:jc w:val="center"/>
          <w:rPr>
            <w:rFonts w:asciiTheme="majorHAnsi" w:hAnsiTheme="majorHAnsi"/>
          </w:rPr>
        </w:pPr>
        <w:r>
          <w:rPr>
            <w:rFonts w:asciiTheme="majorHAnsi" w:hAnsiTheme="majorHAnsi" w:cs="Cambria"/>
            <w:cs/>
            <w:lang w:val="th-TH"/>
          </w:rPr>
          <w:t xml:space="preserve">~ </w:t>
        </w:r>
        <w:r>
          <w:rPr>
            <w:rFonts w:hint="cs"/>
            <w:cs/>
          </w:rPr>
          <w:t>๓</w:t>
        </w:r>
        <w:r>
          <w:rPr>
            <w:rFonts w:asciiTheme="majorHAnsi" w:hAnsiTheme="majorHAnsi" w:cs="Cambria"/>
            <w:cs/>
            <w:lang w:val="th-TH"/>
          </w:rPr>
          <w:t xml:space="preserve"> ~</w:t>
        </w:r>
      </w:p>
    </w:sdtContent>
  </w:sdt>
  <w:p w:rsidR="00BB15B7" w:rsidRDefault="00BB15B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cs/>
        <w:lang w:val="th-TH"/>
      </w:rPr>
      <w:id w:val="26112757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:rsidR="00BB15B7" w:rsidRPr="009E3687" w:rsidRDefault="00BB15B7">
        <w:pPr>
          <w:pStyle w:val="a4"/>
          <w:jc w:val="center"/>
          <w:rPr>
            <w:rFonts w:ascii="TH SarabunPSK" w:hAnsi="TH SarabunPSK" w:cs="TH SarabunPSK"/>
          </w:rPr>
        </w:pPr>
        <w:r w:rsidRPr="009E3687">
          <w:rPr>
            <w:rFonts w:ascii="TH SarabunPSK" w:hAnsi="TH SarabunPSK" w:cs="TH SarabunPSK"/>
            <w:cs/>
            <w:lang w:val="th-TH"/>
          </w:rPr>
          <w:t xml:space="preserve">~ </w:t>
        </w:r>
        <w:r w:rsidR="00EA1D92" w:rsidRPr="009E3687">
          <w:rPr>
            <w:rFonts w:ascii="TH SarabunPSK" w:hAnsi="TH SarabunPSK" w:cs="TH SarabunPSK"/>
          </w:rPr>
          <w:fldChar w:fldCharType="begin"/>
        </w:r>
        <w:r w:rsidRPr="009E3687">
          <w:rPr>
            <w:rFonts w:ascii="TH SarabunPSK" w:hAnsi="TH SarabunPSK" w:cs="TH SarabunPSK"/>
          </w:rPr>
          <w:instrText xml:space="preserve"> PAGE    \* MERGEFORMAT </w:instrText>
        </w:r>
        <w:r w:rsidR="00EA1D92" w:rsidRPr="009E3687">
          <w:rPr>
            <w:rFonts w:ascii="TH SarabunPSK" w:hAnsi="TH SarabunPSK" w:cs="TH SarabunPSK"/>
          </w:rPr>
          <w:fldChar w:fldCharType="separate"/>
        </w:r>
        <w:r w:rsidR="003956AD" w:rsidRPr="003956AD">
          <w:rPr>
            <w:rFonts w:ascii="TH SarabunPSK" w:hAnsi="TH SarabunPSK" w:cs="TH SarabunPSK"/>
            <w:noProof/>
            <w:szCs w:val="28"/>
            <w:lang w:val="th-TH"/>
          </w:rPr>
          <w:t>15</w:t>
        </w:r>
        <w:r w:rsidR="00EA1D92" w:rsidRPr="009E3687">
          <w:rPr>
            <w:rFonts w:ascii="TH SarabunPSK" w:hAnsi="TH SarabunPSK" w:cs="TH SarabunPSK"/>
          </w:rPr>
          <w:fldChar w:fldCharType="end"/>
        </w:r>
        <w:r w:rsidRPr="009E3687">
          <w:rPr>
            <w:rFonts w:ascii="TH SarabunPSK" w:hAnsi="TH SarabunPSK" w:cs="TH SarabunPSK"/>
            <w:cs/>
            <w:lang w:val="th-TH"/>
          </w:rPr>
          <w:t xml:space="preserve"> ~</w:t>
        </w:r>
      </w:p>
    </w:sdtContent>
  </w:sdt>
  <w:p w:rsidR="00BB15B7" w:rsidRPr="009E3687" w:rsidRDefault="00BB15B7">
    <w:pPr>
      <w:pStyle w:val="a4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D2C25"/>
    <w:multiLevelType w:val="singleLevel"/>
    <w:tmpl w:val="45681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B737363"/>
    <w:multiLevelType w:val="multilevel"/>
    <w:tmpl w:val="2920F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D9E0DA6"/>
    <w:multiLevelType w:val="hybridMultilevel"/>
    <w:tmpl w:val="77A8D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6747F"/>
    <w:multiLevelType w:val="hybridMultilevel"/>
    <w:tmpl w:val="B02C0BA6"/>
    <w:lvl w:ilvl="0" w:tplc="850CBD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232DBA"/>
    <w:multiLevelType w:val="multilevel"/>
    <w:tmpl w:val="CD4A46D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5">
    <w:nsid w:val="1C7B4CD9"/>
    <w:multiLevelType w:val="singleLevel"/>
    <w:tmpl w:val="45681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1E525830"/>
    <w:multiLevelType w:val="hybridMultilevel"/>
    <w:tmpl w:val="9760D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26EEE"/>
    <w:multiLevelType w:val="hybridMultilevel"/>
    <w:tmpl w:val="2F2E6F2C"/>
    <w:lvl w:ilvl="0" w:tplc="95E4E8D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A0357CA"/>
    <w:multiLevelType w:val="singleLevel"/>
    <w:tmpl w:val="3EBAD2AC"/>
    <w:lvl w:ilvl="0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>
    <w:nsid w:val="41DF4A5A"/>
    <w:multiLevelType w:val="singleLevel"/>
    <w:tmpl w:val="45681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4F000343"/>
    <w:multiLevelType w:val="multilevel"/>
    <w:tmpl w:val="82FA26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11">
    <w:nsid w:val="515874C6"/>
    <w:multiLevelType w:val="singleLevel"/>
    <w:tmpl w:val="5E5EC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ngsana New" w:hint="default"/>
      </w:rPr>
    </w:lvl>
  </w:abstractNum>
  <w:abstractNum w:abstractNumId="12">
    <w:nsid w:val="58EC1099"/>
    <w:multiLevelType w:val="hybridMultilevel"/>
    <w:tmpl w:val="96E0A76E"/>
    <w:lvl w:ilvl="0" w:tplc="C0D894EC">
      <w:start w:val="1"/>
      <w:numFmt w:val="decimal"/>
      <w:lvlText w:val="%1."/>
      <w:lvlJc w:val="left"/>
      <w:pPr>
        <w:ind w:left="72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8916CC"/>
    <w:multiLevelType w:val="multilevel"/>
    <w:tmpl w:val="CF0CA6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u w:val="none"/>
      </w:rPr>
    </w:lvl>
  </w:abstractNum>
  <w:abstractNum w:abstractNumId="14">
    <w:nsid w:val="5D920425"/>
    <w:multiLevelType w:val="hybridMultilevel"/>
    <w:tmpl w:val="2C82E06C"/>
    <w:lvl w:ilvl="0" w:tplc="4DDEB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A41EA0"/>
    <w:multiLevelType w:val="singleLevel"/>
    <w:tmpl w:val="45681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66AD509B"/>
    <w:multiLevelType w:val="hybridMultilevel"/>
    <w:tmpl w:val="CC0A5AD8"/>
    <w:lvl w:ilvl="0" w:tplc="FCFA8C7A">
      <w:start w:val="27"/>
      <w:numFmt w:val="bullet"/>
      <w:lvlText w:val="-"/>
      <w:lvlJc w:val="left"/>
      <w:pPr>
        <w:ind w:left="1080" w:hanging="360"/>
      </w:pPr>
      <w:rPr>
        <w:rFonts w:ascii="Angsana New" w:eastAsia="Angsan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5B37EA"/>
    <w:multiLevelType w:val="singleLevel"/>
    <w:tmpl w:val="45681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6FE90295"/>
    <w:multiLevelType w:val="multilevel"/>
    <w:tmpl w:val="82FA26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19">
    <w:nsid w:val="763356A3"/>
    <w:multiLevelType w:val="singleLevel"/>
    <w:tmpl w:val="45681ED4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77623546"/>
    <w:multiLevelType w:val="singleLevel"/>
    <w:tmpl w:val="45681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79563094"/>
    <w:multiLevelType w:val="hybridMultilevel"/>
    <w:tmpl w:val="18A6D73A"/>
    <w:lvl w:ilvl="0" w:tplc="858E2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FE0F32">
      <w:numFmt w:val="none"/>
      <w:lvlText w:val=""/>
      <w:lvlJc w:val="left"/>
      <w:pPr>
        <w:tabs>
          <w:tab w:val="num" w:pos="360"/>
        </w:tabs>
      </w:pPr>
    </w:lvl>
    <w:lvl w:ilvl="2" w:tplc="5F769FB0">
      <w:numFmt w:val="none"/>
      <w:lvlText w:val=""/>
      <w:lvlJc w:val="left"/>
      <w:pPr>
        <w:tabs>
          <w:tab w:val="num" w:pos="360"/>
        </w:tabs>
      </w:pPr>
    </w:lvl>
    <w:lvl w:ilvl="3" w:tplc="8AE877DC">
      <w:numFmt w:val="none"/>
      <w:lvlText w:val=""/>
      <w:lvlJc w:val="left"/>
      <w:pPr>
        <w:tabs>
          <w:tab w:val="num" w:pos="360"/>
        </w:tabs>
      </w:pPr>
    </w:lvl>
    <w:lvl w:ilvl="4" w:tplc="9B08093A">
      <w:numFmt w:val="none"/>
      <w:lvlText w:val=""/>
      <w:lvlJc w:val="left"/>
      <w:pPr>
        <w:tabs>
          <w:tab w:val="num" w:pos="360"/>
        </w:tabs>
      </w:pPr>
    </w:lvl>
    <w:lvl w:ilvl="5" w:tplc="577E0E3E">
      <w:numFmt w:val="none"/>
      <w:lvlText w:val=""/>
      <w:lvlJc w:val="left"/>
      <w:pPr>
        <w:tabs>
          <w:tab w:val="num" w:pos="360"/>
        </w:tabs>
      </w:pPr>
    </w:lvl>
    <w:lvl w:ilvl="6" w:tplc="BFEE8A04">
      <w:numFmt w:val="none"/>
      <w:lvlText w:val=""/>
      <w:lvlJc w:val="left"/>
      <w:pPr>
        <w:tabs>
          <w:tab w:val="num" w:pos="360"/>
        </w:tabs>
      </w:pPr>
    </w:lvl>
    <w:lvl w:ilvl="7" w:tplc="434E9D2E">
      <w:numFmt w:val="none"/>
      <w:lvlText w:val=""/>
      <w:lvlJc w:val="left"/>
      <w:pPr>
        <w:tabs>
          <w:tab w:val="num" w:pos="360"/>
        </w:tabs>
      </w:pPr>
    </w:lvl>
    <w:lvl w:ilvl="8" w:tplc="5ED0AB2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</w:num>
  <w:num w:numId="2">
    <w:abstractNumId w:val="19"/>
  </w:num>
  <w:num w:numId="3">
    <w:abstractNumId w:val="15"/>
  </w:num>
  <w:num w:numId="4">
    <w:abstractNumId w:val="18"/>
  </w:num>
  <w:num w:numId="5">
    <w:abstractNumId w:val="8"/>
  </w:num>
  <w:num w:numId="6">
    <w:abstractNumId w:val="17"/>
  </w:num>
  <w:num w:numId="7">
    <w:abstractNumId w:val="5"/>
  </w:num>
  <w:num w:numId="8">
    <w:abstractNumId w:val="11"/>
  </w:num>
  <w:num w:numId="9">
    <w:abstractNumId w:val="4"/>
  </w:num>
  <w:num w:numId="10">
    <w:abstractNumId w:val="20"/>
  </w:num>
  <w:num w:numId="11">
    <w:abstractNumId w:val="0"/>
  </w:num>
  <w:num w:numId="12">
    <w:abstractNumId w:val="1"/>
  </w:num>
  <w:num w:numId="13">
    <w:abstractNumId w:val="16"/>
  </w:num>
  <w:num w:numId="14">
    <w:abstractNumId w:val="13"/>
  </w:num>
  <w:num w:numId="15">
    <w:abstractNumId w:val="21"/>
  </w:num>
  <w:num w:numId="16">
    <w:abstractNumId w:val="12"/>
  </w:num>
  <w:num w:numId="17">
    <w:abstractNumId w:val="10"/>
  </w:num>
  <w:num w:numId="18">
    <w:abstractNumId w:val="14"/>
  </w:num>
  <w:num w:numId="19">
    <w:abstractNumId w:val="3"/>
  </w:num>
  <w:num w:numId="20">
    <w:abstractNumId w:val="6"/>
  </w:num>
  <w:num w:numId="21">
    <w:abstractNumId w:val="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A9"/>
    <w:rsid w:val="00005B1A"/>
    <w:rsid w:val="000132C8"/>
    <w:rsid w:val="0002070C"/>
    <w:rsid w:val="00023169"/>
    <w:rsid w:val="000237B9"/>
    <w:rsid w:val="0002431D"/>
    <w:rsid w:val="00035E75"/>
    <w:rsid w:val="00050CF1"/>
    <w:rsid w:val="0005138C"/>
    <w:rsid w:val="00056F3B"/>
    <w:rsid w:val="00062116"/>
    <w:rsid w:val="0006351C"/>
    <w:rsid w:val="00076B36"/>
    <w:rsid w:val="000952B7"/>
    <w:rsid w:val="00096348"/>
    <w:rsid w:val="00097254"/>
    <w:rsid w:val="000A082B"/>
    <w:rsid w:val="000A1468"/>
    <w:rsid w:val="000A4D53"/>
    <w:rsid w:val="000B18D9"/>
    <w:rsid w:val="000B2853"/>
    <w:rsid w:val="000B4CE5"/>
    <w:rsid w:val="000B6A93"/>
    <w:rsid w:val="000C3B6C"/>
    <w:rsid w:val="000C3E6A"/>
    <w:rsid w:val="000C3F41"/>
    <w:rsid w:val="000C43E6"/>
    <w:rsid w:val="000C611A"/>
    <w:rsid w:val="000D28EB"/>
    <w:rsid w:val="000D3FAE"/>
    <w:rsid w:val="000D66B2"/>
    <w:rsid w:val="000E20B0"/>
    <w:rsid w:val="000F33A0"/>
    <w:rsid w:val="000F5848"/>
    <w:rsid w:val="001061C1"/>
    <w:rsid w:val="00110E06"/>
    <w:rsid w:val="00111E76"/>
    <w:rsid w:val="00115053"/>
    <w:rsid w:val="00116DA4"/>
    <w:rsid w:val="001230DC"/>
    <w:rsid w:val="00123F6B"/>
    <w:rsid w:val="0013365E"/>
    <w:rsid w:val="0013403B"/>
    <w:rsid w:val="001455AC"/>
    <w:rsid w:val="00156F01"/>
    <w:rsid w:val="00162166"/>
    <w:rsid w:val="00164283"/>
    <w:rsid w:val="00170B42"/>
    <w:rsid w:val="00172A46"/>
    <w:rsid w:val="001768D4"/>
    <w:rsid w:val="001824BD"/>
    <w:rsid w:val="0018399B"/>
    <w:rsid w:val="00183C2E"/>
    <w:rsid w:val="00190E44"/>
    <w:rsid w:val="001A3513"/>
    <w:rsid w:val="001B3F85"/>
    <w:rsid w:val="001B4808"/>
    <w:rsid w:val="001B4D94"/>
    <w:rsid w:val="001B5493"/>
    <w:rsid w:val="001C28F2"/>
    <w:rsid w:val="001C4893"/>
    <w:rsid w:val="001D0A61"/>
    <w:rsid w:val="001D1AB2"/>
    <w:rsid w:val="001D3B68"/>
    <w:rsid w:val="001E0BB7"/>
    <w:rsid w:val="001E18F7"/>
    <w:rsid w:val="001E6ABF"/>
    <w:rsid w:val="001E7CE1"/>
    <w:rsid w:val="001E7D65"/>
    <w:rsid w:val="001F3C9A"/>
    <w:rsid w:val="001F3D69"/>
    <w:rsid w:val="001F5982"/>
    <w:rsid w:val="002003C4"/>
    <w:rsid w:val="00211D1B"/>
    <w:rsid w:val="002125EB"/>
    <w:rsid w:val="00214AF6"/>
    <w:rsid w:val="002163A9"/>
    <w:rsid w:val="00224D90"/>
    <w:rsid w:val="00230A32"/>
    <w:rsid w:val="00231B30"/>
    <w:rsid w:val="002349A8"/>
    <w:rsid w:val="00247E85"/>
    <w:rsid w:val="00252E6C"/>
    <w:rsid w:val="00253835"/>
    <w:rsid w:val="00256432"/>
    <w:rsid w:val="00267220"/>
    <w:rsid w:val="002820E1"/>
    <w:rsid w:val="00282431"/>
    <w:rsid w:val="002835DB"/>
    <w:rsid w:val="002A2EC3"/>
    <w:rsid w:val="002A4B5B"/>
    <w:rsid w:val="002A4E13"/>
    <w:rsid w:val="002B2CDF"/>
    <w:rsid w:val="002D25C1"/>
    <w:rsid w:val="002E02A7"/>
    <w:rsid w:val="002E3B38"/>
    <w:rsid w:val="002F1323"/>
    <w:rsid w:val="002F4230"/>
    <w:rsid w:val="00304143"/>
    <w:rsid w:val="00305C03"/>
    <w:rsid w:val="0030791D"/>
    <w:rsid w:val="0031003B"/>
    <w:rsid w:val="00320508"/>
    <w:rsid w:val="00326119"/>
    <w:rsid w:val="00336993"/>
    <w:rsid w:val="00353AEE"/>
    <w:rsid w:val="00353FD9"/>
    <w:rsid w:val="00355FF8"/>
    <w:rsid w:val="00361AD3"/>
    <w:rsid w:val="00365EED"/>
    <w:rsid w:val="00366544"/>
    <w:rsid w:val="00370BDC"/>
    <w:rsid w:val="00370E4C"/>
    <w:rsid w:val="003710F7"/>
    <w:rsid w:val="003803B8"/>
    <w:rsid w:val="00381085"/>
    <w:rsid w:val="003940DE"/>
    <w:rsid w:val="003956AD"/>
    <w:rsid w:val="00395F49"/>
    <w:rsid w:val="003A1BFD"/>
    <w:rsid w:val="003A3B01"/>
    <w:rsid w:val="003A435B"/>
    <w:rsid w:val="003A5DE9"/>
    <w:rsid w:val="003B58E5"/>
    <w:rsid w:val="003B701C"/>
    <w:rsid w:val="003C2704"/>
    <w:rsid w:val="003C3738"/>
    <w:rsid w:val="003C5715"/>
    <w:rsid w:val="003D3F59"/>
    <w:rsid w:val="003D72E3"/>
    <w:rsid w:val="003F09BB"/>
    <w:rsid w:val="00400921"/>
    <w:rsid w:val="004073F7"/>
    <w:rsid w:val="004125D4"/>
    <w:rsid w:val="00423C6D"/>
    <w:rsid w:val="004261C0"/>
    <w:rsid w:val="0043480C"/>
    <w:rsid w:val="00434ED7"/>
    <w:rsid w:val="004710BF"/>
    <w:rsid w:val="00487D11"/>
    <w:rsid w:val="004942B2"/>
    <w:rsid w:val="0049729B"/>
    <w:rsid w:val="0049777F"/>
    <w:rsid w:val="004A2A20"/>
    <w:rsid w:val="004A5147"/>
    <w:rsid w:val="004A5658"/>
    <w:rsid w:val="004B35CD"/>
    <w:rsid w:val="004C35DA"/>
    <w:rsid w:val="004C47A0"/>
    <w:rsid w:val="004D0851"/>
    <w:rsid w:val="004D3853"/>
    <w:rsid w:val="004E3D5F"/>
    <w:rsid w:val="004E65BC"/>
    <w:rsid w:val="004F6317"/>
    <w:rsid w:val="004F6AD6"/>
    <w:rsid w:val="0050121A"/>
    <w:rsid w:val="00502FAF"/>
    <w:rsid w:val="0050554E"/>
    <w:rsid w:val="00505938"/>
    <w:rsid w:val="00525F86"/>
    <w:rsid w:val="005319C1"/>
    <w:rsid w:val="00536466"/>
    <w:rsid w:val="00536EA6"/>
    <w:rsid w:val="0053704B"/>
    <w:rsid w:val="005442CC"/>
    <w:rsid w:val="00544A52"/>
    <w:rsid w:val="00544A7A"/>
    <w:rsid w:val="00545178"/>
    <w:rsid w:val="00550148"/>
    <w:rsid w:val="00561970"/>
    <w:rsid w:val="00562588"/>
    <w:rsid w:val="00564FC4"/>
    <w:rsid w:val="005661DB"/>
    <w:rsid w:val="00566CDE"/>
    <w:rsid w:val="0057620D"/>
    <w:rsid w:val="00576713"/>
    <w:rsid w:val="0058390B"/>
    <w:rsid w:val="005871A0"/>
    <w:rsid w:val="0059033A"/>
    <w:rsid w:val="00590CAE"/>
    <w:rsid w:val="00595600"/>
    <w:rsid w:val="005957B1"/>
    <w:rsid w:val="00596C92"/>
    <w:rsid w:val="005A58B3"/>
    <w:rsid w:val="005A7609"/>
    <w:rsid w:val="005C6D46"/>
    <w:rsid w:val="005D2DEF"/>
    <w:rsid w:val="005D5F98"/>
    <w:rsid w:val="005E1D27"/>
    <w:rsid w:val="005F01A3"/>
    <w:rsid w:val="005F4DD5"/>
    <w:rsid w:val="00600D8D"/>
    <w:rsid w:val="00601A5D"/>
    <w:rsid w:val="0060517E"/>
    <w:rsid w:val="00606712"/>
    <w:rsid w:val="00625777"/>
    <w:rsid w:val="00631702"/>
    <w:rsid w:val="00636FD5"/>
    <w:rsid w:val="006503A5"/>
    <w:rsid w:val="00656B24"/>
    <w:rsid w:val="0066492B"/>
    <w:rsid w:val="0068103A"/>
    <w:rsid w:val="00682FDA"/>
    <w:rsid w:val="0068374A"/>
    <w:rsid w:val="006A3D8A"/>
    <w:rsid w:val="006A688C"/>
    <w:rsid w:val="006B5B2C"/>
    <w:rsid w:val="006C4907"/>
    <w:rsid w:val="006C7FB4"/>
    <w:rsid w:val="006D6C2A"/>
    <w:rsid w:val="006E5DCC"/>
    <w:rsid w:val="00701EE6"/>
    <w:rsid w:val="00716060"/>
    <w:rsid w:val="007220E5"/>
    <w:rsid w:val="007250D0"/>
    <w:rsid w:val="00725E43"/>
    <w:rsid w:val="00735F5A"/>
    <w:rsid w:val="0074144E"/>
    <w:rsid w:val="00745A85"/>
    <w:rsid w:val="0075154A"/>
    <w:rsid w:val="00770600"/>
    <w:rsid w:val="007907BC"/>
    <w:rsid w:val="0079504C"/>
    <w:rsid w:val="00795404"/>
    <w:rsid w:val="00797C25"/>
    <w:rsid w:val="007A05DC"/>
    <w:rsid w:val="007A4A83"/>
    <w:rsid w:val="007A4DDC"/>
    <w:rsid w:val="007C72A0"/>
    <w:rsid w:val="007D35AA"/>
    <w:rsid w:val="007E61DE"/>
    <w:rsid w:val="007E7B54"/>
    <w:rsid w:val="007F59C9"/>
    <w:rsid w:val="007F5E9C"/>
    <w:rsid w:val="007F7731"/>
    <w:rsid w:val="00806CA2"/>
    <w:rsid w:val="00810BA1"/>
    <w:rsid w:val="00813B8D"/>
    <w:rsid w:val="00816291"/>
    <w:rsid w:val="0082506E"/>
    <w:rsid w:val="0083077E"/>
    <w:rsid w:val="00850918"/>
    <w:rsid w:val="00853606"/>
    <w:rsid w:val="008542FB"/>
    <w:rsid w:val="008575BC"/>
    <w:rsid w:val="00860455"/>
    <w:rsid w:val="00864775"/>
    <w:rsid w:val="00867B37"/>
    <w:rsid w:val="00871ABA"/>
    <w:rsid w:val="00875084"/>
    <w:rsid w:val="00876C48"/>
    <w:rsid w:val="0088510E"/>
    <w:rsid w:val="00885DF3"/>
    <w:rsid w:val="00891669"/>
    <w:rsid w:val="008A3318"/>
    <w:rsid w:val="008B0175"/>
    <w:rsid w:val="008B7A4C"/>
    <w:rsid w:val="008E29AF"/>
    <w:rsid w:val="008E6710"/>
    <w:rsid w:val="008E78AF"/>
    <w:rsid w:val="008F5697"/>
    <w:rsid w:val="009025CF"/>
    <w:rsid w:val="00906989"/>
    <w:rsid w:val="009107B6"/>
    <w:rsid w:val="00912A61"/>
    <w:rsid w:val="009133A5"/>
    <w:rsid w:val="00915A78"/>
    <w:rsid w:val="00917511"/>
    <w:rsid w:val="00921AB9"/>
    <w:rsid w:val="00923C50"/>
    <w:rsid w:val="00927C21"/>
    <w:rsid w:val="00934CC7"/>
    <w:rsid w:val="00937ABE"/>
    <w:rsid w:val="00941A12"/>
    <w:rsid w:val="0094380D"/>
    <w:rsid w:val="00945EDD"/>
    <w:rsid w:val="00947B5D"/>
    <w:rsid w:val="009542E2"/>
    <w:rsid w:val="009562C1"/>
    <w:rsid w:val="00956FFE"/>
    <w:rsid w:val="0096126A"/>
    <w:rsid w:val="00976B33"/>
    <w:rsid w:val="009843A7"/>
    <w:rsid w:val="00992118"/>
    <w:rsid w:val="009A010E"/>
    <w:rsid w:val="009A1787"/>
    <w:rsid w:val="009B470D"/>
    <w:rsid w:val="009C16CC"/>
    <w:rsid w:val="009C6769"/>
    <w:rsid w:val="009D3CE4"/>
    <w:rsid w:val="009D3EEB"/>
    <w:rsid w:val="009D408D"/>
    <w:rsid w:val="009D585D"/>
    <w:rsid w:val="009E3687"/>
    <w:rsid w:val="009E4172"/>
    <w:rsid w:val="009E6DB6"/>
    <w:rsid w:val="009E7977"/>
    <w:rsid w:val="009F0EB4"/>
    <w:rsid w:val="009F6728"/>
    <w:rsid w:val="009F6F33"/>
    <w:rsid w:val="00A02EE9"/>
    <w:rsid w:val="00A04753"/>
    <w:rsid w:val="00A04AD9"/>
    <w:rsid w:val="00A11BB3"/>
    <w:rsid w:val="00A22549"/>
    <w:rsid w:val="00A2614D"/>
    <w:rsid w:val="00A30632"/>
    <w:rsid w:val="00A338EC"/>
    <w:rsid w:val="00A33BA8"/>
    <w:rsid w:val="00A44F64"/>
    <w:rsid w:val="00A46620"/>
    <w:rsid w:val="00A531E6"/>
    <w:rsid w:val="00A666C7"/>
    <w:rsid w:val="00A67175"/>
    <w:rsid w:val="00A8387B"/>
    <w:rsid w:val="00A920E8"/>
    <w:rsid w:val="00AB0781"/>
    <w:rsid w:val="00AB166F"/>
    <w:rsid w:val="00AB29EC"/>
    <w:rsid w:val="00AB55A2"/>
    <w:rsid w:val="00AC0CD6"/>
    <w:rsid w:val="00AD044D"/>
    <w:rsid w:val="00AD40A0"/>
    <w:rsid w:val="00AD6F26"/>
    <w:rsid w:val="00AE59E9"/>
    <w:rsid w:val="00AF13E3"/>
    <w:rsid w:val="00AF3BCC"/>
    <w:rsid w:val="00AF5D63"/>
    <w:rsid w:val="00B259B3"/>
    <w:rsid w:val="00B26733"/>
    <w:rsid w:val="00B27942"/>
    <w:rsid w:val="00B30C48"/>
    <w:rsid w:val="00B42C47"/>
    <w:rsid w:val="00B4353A"/>
    <w:rsid w:val="00B534FC"/>
    <w:rsid w:val="00B54611"/>
    <w:rsid w:val="00B55847"/>
    <w:rsid w:val="00B57DD1"/>
    <w:rsid w:val="00B61F9A"/>
    <w:rsid w:val="00B81F86"/>
    <w:rsid w:val="00B97AEF"/>
    <w:rsid w:val="00B97C29"/>
    <w:rsid w:val="00BA2172"/>
    <w:rsid w:val="00BA46CF"/>
    <w:rsid w:val="00BA4E31"/>
    <w:rsid w:val="00BB15B7"/>
    <w:rsid w:val="00BB331B"/>
    <w:rsid w:val="00BB3EE0"/>
    <w:rsid w:val="00BB6380"/>
    <w:rsid w:val="00BC50C3"/>
    <w:rsid w:val="00BD4017"/>
    <w:rsid w:val="00BD5B5A"/>
    <w:rsid w:val="00BD6E74"/>
    <w:rsid w:val="00BE59A1"/>
    <w:rsid w:val="00C050AA"/>
    <w:rsid w:val="00C07623"/>
    <w:rsid w:val="00C11D63"/>
    <w:rsid w:val="00C152DD"/>
    <w:rsid w:val="00C15EB7"/>
    <w:rsid w:val="00C22797"/>
    <w:rsid w:val="00C22E63"/>
    <w:rsid w:val="00C23FA2"/>
    <w:rsid w:val="00C5170B"/>
    <w:rsid w:val="00C6418C"/>
    <w:rsid w:val="00C64ADD"/>
    <w:rsid w:val="00C67943"/>
    <w:rsid w:val="00C74D76"/>
    <w:rsid w:val="00C85A65"/>
    <w:rsid w:val="00C86C12"/>
    <w:rsid w:val="00C9369E"/>
    <w:rsid w:val="00C957AA"/>
    <w:rsid w:val="00CA6FD4"/>
    <w:rsid w:val="00CC0E64"/>
    <w:rsid w:val="00CC0EC3"/>
    <w:rsid w:val="00CC1D09"/>
    <w:rsid w:val="00CD3B0D"/>
    <w:rsid w:val="00CD4BA8"/>
    <w:rsid w:val="00CE1336"/>
    <w:rsid w:val="00CE2525"/>
    <w:rsid w:val="00D01547"/>
    <w:rsid w:val="00D01639"/>
    <w:rsid w:val="00D07105"/>
    <w:rsid w:val="00D1316B"/>
    <w:rsid w:val="00D132F4"/>
    <w:rsid w:val="00D14F28"/>
    <w:rsid w:val="00D23A2E"/>
    <w:rsid w:val="00D30910"/>
    <w:rsid w:val="00D30FE5"/>
    <w:rsid w:val="00D33DBD"/>
    <w:rsid w:val="00D40170"/>
    <w:rsid w:val="00D51B5B"/>
    <w:rsid w:val="00D54297"/>
    <w:rsid w:val="00D54F0F"/>
    <w:rsid w:val="00D6101F"/>
    <w:rsid w:val="00D71A71"/>
    <w:rsid w:val="00D759AC"/>
    <w:rsid w:val="00D774CC"/>
    <w:rsid w:val="00D83770"/>
    <w:rsid w:val="00D8494F"/>
    <w:rsid w:val="00D85D74"/>
    <w:rsid w:val="00D85DA0"/>
    <w:rsid w:val="00D955CB"/>
    <w:rsid w:val="00D966C4"/>
    <w:rsid w:val="00DB3DFB"/>
    <w:rsid w:val="00DB5F71"/>
    <w:rsid w:val="00DB71DA"/>
    <w:rsid w:val="00DC10B5"/>
    <w:rsid w:val="00DC17B6"/>
    <w:rsid w:val="00DC5FC4"/>
    <w:rsid w:val="00E10BCC"/>
    <w:rsid w:val="00E12D1F"/>
    <w:rsid w:val="00E31D38"/>
    <w:rsid w:val="00E34740"/>
    <w:rsid w:val="00E35040"/>
    <w:rsid w:val="00E452C1"/>
    <w:rsid w:val="00E51575"/>
    <w:rsid w:val="00E561A2"/>
    <w:rsid w:val="00E74768"/>
    <w:rsid w:val="00E9163A"/>
    <w:rsid w:val="00E943AF"/>
    <w:rsid w:val="00E977CF"/>
    <w:rsid w:val="00EA1D92"/>
    <w:rsid w:val="00EA21F6"/>
    <w:rsid w:val="00EA7737"/>
    <w:rsid w:val="00EB3953"/>
    <w:rsid w:val="00ED282B"/>
    <w:rsid w:val="00EE0D21"/>
    <w:rsid w:val="00EF6F4F"/>
    <w:rsid w:val="00EF7273"/>
    <w:rsid w:val="00F03CAF"/>
    <w:rsid w:val="00F04265"/>
    <w:rsid w:val="00F10165"/>
    <w:rsid w:val="00F11B1F"/>
    <w:rsid w:val="00F140B0"/>
    <w:rsid w:val="00F2367F"/>
    <w:rsid w:val="00F25161"/>
    <w:rsid w:val="00F260DD"/>
    <w:rsid w:val="00F26E0D"/>
    <w:rsid w:val="00F30BF6"/>
    <w:rsid w:val="00F40E7B"/>
    <w:rsid w:val="00F4226D"/>
    <w:rsid w:val="00F50755"/>
    <w:rsid w:val="00F637F4"/>
    <w:rsid w:val="00F6605C"/>
    <w:rsid w:val="00F70F35"/>
    <w:rsid w:val="00F85965"/>
    <w:rsid w:val="00FA546A"/>
    <w:rsid w:val="00FA5CF9"/>
    <w:rsid w:val="00FB3746"/>
    <w:rsid w:val="00FB57B2"/>
    <w:rsid w:val="00FB68AA"/>
    <w:rsid w:val="00FC1775"/>
    <w:rsid w:val="00FC5D73"/>
    <w:rsid w:val="00FC5EFD"/>
    <w:rsid w:val="00FC6518"/>
    <w:rsid w:val="00FC79A3"/>
    <w:rsid w:val="00FD377D"/>
    <w:rsid w:val="00FE1CAE"/>
    <w:rsid w:val="00FF263D"/>
    <w:rsid w:val="00FF5648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EAE2346-934E-4F5A-96C7-D2A5C31A4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993"/>
    <w:rPr>
      <w:sz w:val="28"/>
      <w:szCs w:val="28"/>
    </w:rPr>
  </w:style>
  <w:style w:type="paragraph" w:styleId="1">
    <w:name w:val="heading 1"/>
    <w:basedOn w:val="a"/>
    <w:next w:val="a"/>
    <w:qFormat/>
    <w:rsid w:val="00336993"/>
    <w:pPr>
      <w:keepNext/>
      <w:outlineLvl w:val="0"/>
    </w:pPr>
    <w:rPr>
      <w:rFonts w:ascii="AngsanaUPC" w:hAnsi="AngsanaUPC" w:cs="AngsanaUPC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36993"/>
    <w:pPr>
      <w:jc w:val="both"/>
    </w:pPr>
    <w:rPr>
      <w:rFonts w:ascii="Times New Roman" w:hAnsi="Times New Roman"/>
      <w:sz w:val="32"/>
      <w:szCs w:val="32"/>
      <w:lang w:eastAsia="th-TH"/>
    </w:rPr>
  </w:style>
  <w:style w:type="paragraph" w:styleId="a4">
    <w:name w:val="header"/>
    <w:basedOn w:val="a"/>
    <w:link w:val="a5"/>
    <w:uiPriority w:val="99"/>
    <w:rsid w:val="0079504C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a0"/>
    <w:link w:val="a4"/>
    <w:uiPriority w:val="99"/>
    <w:rsid w:val="0079504C"/>
    <w:rPr>
      <w:sz w:val="28"/>
      <w:szCs w:val="35"/>
    </w:rPr>
  </w:style>
  <w:style w:type="paragraph" w:styleId="a6">
    <w:name w:val="footer"/>
    <w:basedOn w:val="a"/>
    <w:link w:val="a7"/>
    <w:uiPriority w:val="99"/>
    <w:rsid w:val="0079504C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basedOn w:val="a0"/>
    <w:link w:val="a6"/>
    <w:uiPriority w:val="99"/>
    <w:rsid w:val="0079504C"/>
    <w:rPr>
      <w:sz w:val="28"/>
      <w:szCs w:val="35"/>
    </w:rPr>
  </w:style>
  <w:style w:type="paragraph" w:styleId="a8">
    <w:name w:val="Balloon Text"/>
    <w:basedOn w:val="a"/>
    <w:link w:val="a9"/>
    <w:rsid w:val="0079504C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79504C"/>
    <w:rPr>
      <w:rFonts w:ascii="Tahoma" w:hAnsi="Tahoma"/>
      <w:sz w:val="16"/>
    </w:rPr>
  </w:style>
  <w:style w:type="paragraph" w:styleId="aa">
    <w:name w:val="No Spacing"/>
    <w:uiPriority w:val="1"/>
    <w:qFormat/>
    <w:rsid w:val="007A4DDC"/>
    <w:rPr>
      <w:rFonts w:ascii="Calibri" w:eastAsia="Calibri" w:hAnsi="Calibri" w:cs="Cordia New"/>
      <w:sz w:val="22"/>
      <w:szCs w:val="28"/>
    </w:rPr>
  </w:style>
  <w:style w:type="table" w:styleId="ab">
    <w:name w:val="Table Grid"/>
    <w:basedOn w:val="a1"/>
    <w:uiPriority w:val="99"/>
    <w:rsid w:val="007A4D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a"/>
    <w:next w:val="a"/>
    <w:link w:val="ad"/>
    <w:qFormat/>
    <w:rsid w:val="0075154A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ad">
    <w:name w:val="ชื่อเรื่องรอง อักขระ"/>
    <w:basedOn w:val="a0"/>
    <w:link w:val="ac"/>
    <w:rsid w:val="0075154A"/>
    <w:rPr>
      <w:rFonts w:ascii="Cambria" w:eastAsia="Times New Roman" w:hAnsi="Cambria" w:cs="Angsana New"/>
      <w:sz w:val="24"/>
      <w:szCs w:val="30"/>
    </w:rPr>
  </w:style>
  <w:style w:type="paragraph" w:customStyle="1" w:styleId="Default">
    <w:name w:val="Default"/>
    <w:rsid w:val="002125EB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FF263D"/>
    <w:pPr>
      <w:ind w:left="720"/>
      <w:contextualSpacing/>
    </w:pPr>
    <w:rPr>
      <w:szCs w:val="35"/>
    </w:rPr>
  </w:style>
  <w:style w:type="table" w:customStyle="1" w:styleId="10">
    <w:name w:val="เส้นตาราง1"/>
    <w:basedOn w:val="a1"/>
    <w:next w:val="ab"/>
    <w:uiPriority w:val="39"/>
    <w:rsid w:val="00F11B1F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qFormat/>
    <w:rsid w:val="000B18D9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609;&#3640;&#3657;&#3618;\&#3650;&#3588;&#3619;&#3591;&#3585;&#3634;&#3619;\&#3650;&#3588;&#3619;&#3591;&#3585;&#3634;&#3619;&#3626;&#3611;&#3626;&#3594;\&#3650;&#3588;&#3619;&#3591;&#3585;&#3634;&#3619;&#3627;&#3617;&#3641;&#3656;&#3610;&#3657;&#3634;&#3609;\&#3650;&#3588;&#3619;&#3591;&#3585;&#3634;&#3619;&#3649;&#3629;&#3650;&#3619;&#3610;&#3636;&#3588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2CA43-4180-4BCA-9FC3-261388F2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โครงการแอโรบิค</Template>
  <TotalTime>82</TotalTime>
  <Pages>15</Pages>
  <Words>2978</Words>
  <Characters>16981</Characters>
  <Application>Microsoft Office Word</Application>
  <DocSecurity>0</DocSecurity>
  <Lines>141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โครงการชุมชนเข้มแข็ง ร่วมแรงออกกำลังกาย</vt:lpstr>
      <vt:lpstr>โครงการชุมชนเข้มแข็ง ร่วมแรงออกกำลังกาย</vt:lpstr>
    </vt:vector>
  </TitlesOfParts>
  <Company>Upgrade Windows</Company>
  <LinksUpToDate>false</LinksUpToDate>
  <CharactersWithSpaces>19920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โครงการชุมชนเข้มแข็ง ร่วมแรงออกกำลังกาย</dc:title>
  <dc:creator>CTN-hp2700</dc:creator>
  <cp:lastModifiedBy>SCS</cp:lastModifiedBy>
  <cp:revision>22</cp:revision>
  <cp:lastPrinted>2022-02-10T04:40:00Z</cp:lastPrinted>
  <dcterms:created xsi:type="dcterms:W3CDTF">2022-01-28T04:53:00Z</dcterms:created>
  <dcterms:modified xsi:type="dcterms:W3CDTF">2022-02-10T04:42:00Z</dcterms:modified>
</cp:coreProperties>
</file>